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DF0FA" w14:textId="77777777" w:rsidR="00C04B93" w:rsidRPr="00C04B93" w:rsidRDefault="00C04B93" w:rsidP="00F64470">
      <w:pPr>
        <w:jc w:val="center"/>
        <w:rPr>
          <w:rFonts w:cs="Arial"/>
          <w:b/>
          <w:sz w:val="28"/>
          <w:szCs w:val="48"/>
        </w:rPr>
      </w:pPr>
    </w:p>
    <w:p w14:paraId="0D927DAA" w14:textId="77777777" w:rsidR="00C04B93" w:rsidRPr="00C04B93" w:rsidRDefault="00C04B93" w:rsidP="00F64470">
      <w:pPr>
        <w:jc w:val="center"/>
        <w:rPr>
          <w:rFonts w:cs="Arial"/>
          <w:b/>
          <w:sz w:val="28"/>
          <w:szCs w:val="48"/>
        </w:rPr>
      </w:pPr>
    </w:p>
    <w:p w14:paraId="47EBAA3D" w14:textId="77777777" w:rsidR="00F64470" w:rsidRDefault="3C5658F4" w:rsidP="3C5658F4">
      <w:pPr>
        <w:jc w:val="center"/>
        <w:rPr>
          <w:rFonts w:cs="Arial"/>
          <w:b/>
          <w:bCs/>
          <w:sz w:val="44"/>
          <w:szCs w:val="44"/>
        </w:rPr>
      </w:pPr>
      <w:r w:rsidRPr="3C5658F4">
        <w:rPr>
          <w:rFonts w:cs="Arial"/>
          <w:b/>
          <w:bCs/>
          <w:sz w:val="44"/>
          <w:szCs w:val="44"/>
        </w:rPr>
        <w:t xml:space="preserve">Therapeutic Thinking </w:t>
      </w:r>
    </w:p>
    <w:p w14:paraId="36EECAF1" w14:textId="77777777" w:rsidR="00F64470" w:rsidRDefault="3C5658F4" w:rsidP="3C5658F4">
      <w:pPr>
        <w:jc w:val="center"/>
        <w:rPr>
          <w:rFonts w:cs="Arial"/>
          <w:b/>
          <w:bCs/>
          <w:sz w:val="44"/>
          <w:szCs w:val="44"/>
        </w:rPr>
      </w:pPr>
      <w:r w:rsidRPr="3C5658F4">
        <w:rPr>
          <w:rFonts w:cs="Arial"/>
          <w:b/>
          <w:bCs/>
          <w:sz w:val="44"/>
          <w:szCs w:val="44"/>
        </w:rPr>
        <w:t>Competency Evaluation Form</w:t>
      </w:r>
    </w:p>
    <w:p w14:paraId="01EC3ECB" w14:textId="77777777" w:rsidR="00AA6A45" w:rsidRPr="00D30D66" w:rsidRDefault="3C5658F4" w:rsidP="3C5658F4">
      <w:pPr>
        <w:jc w:val="center"/>
        <w:rPr>
          <w:rFonts w:cs="Arial"/>
          <w:b/>
          <w:bCs/>
          <w:sz w:val="44"/>
          <w:szCs w:val="44"/>
        </w:rPr>
      </w:pPr>
      <w:r w:rsidRPr="3C5658F4">
        <w:rPr>
          <w:rFonts w:cs="Arial"/>
          <w:b/>
          <w:bCs/>
          <w:sz w:val="44"/>
          <w:szCs w:val="44"/>
        </w:rPr>
        <w:t>Principles of Restrictive Physical Intervention (Step Up)</w:t>
      </w:r>
    </w:p>
    <w:p w14:paraId="5F31B0E9" w14:textId="77777777" w:rsidR="00F64470" w:rsidRPr="00D30D66" w:rsidRDefault="00F64470" w:rsidP="00F64470">
      <w:pPr>
        <w:jc w:val="center"/>
        <w:rPr>
          <w:rFonts w:cs="Arial"/>
          <w:b/>
          <w:sz w:val="44"/>
          <w:szCs w:val="48"/>
        </w:rPr>
      </w:pPr>
    </w:p>
    <w:p w14:paraId="105CB936" w14:textId="77777777" w:rsidR="00F64470" w:rsidRPr="00D30D66" w:rsidRDefault="00F64470" w:rsidP="00F64470">
      <w:pPr>
        <w:rPr>
          <w:rFonts w:cs="Arial"/>
          <w:sz w:val="28"/>
          <w:szCs w:val="48"/>
        </w:rPr>
      </w:pPr>
    </w:p>
    <w:p w14:paraId="5039F993" w14:textId="77777777" w:rsidR="00F64470" w:rsidRPr="00123377" w:rsidRDefault="00F64470" w:rsidP="00F64470">
      <w:pPr>
        <w:rPr>
          <w:rFonts w:cs="Arial"/>
          <w:sz w:val="28"/>
          <w:szCs w:val="28"/>
          <w:lang w:eastAsia="en-GB"/>
        </w:rPr>
      </w:pPr>
      <w:r w:rsidRPr="00123377">
        <w:rPr>
          <w:rFonts w:cs="Arial"/>
          <w:sz w:val="28"/>
          <w:szCs w:val="28"/>
          <w:lang w:eastAsia="en-GB"/>
        </w:rPr>
        <w:t xml:space="preserve">Date of </w:t>
      </w:r>
      <w:proofErr w:type="gramStart"/>
      <w:r w:rsidRPr="00123377">
        <w:rPr>
          <w:rFonts w:cs="Arial"/>
          <w:sz w:val="28"/>
          <w:szCs w:val="28"/>
          <w:lang w:eastAsia="en-GB"/>
        </w:rPr>
        <w:t>Training:_</w:t>
      </w:r>
      <w:proofErr w:type="gramEnd"/>
      <w:r w:rsidRPr="00123377">
        <w:rPr>
          <w:rFonts w:cs="Arial"/>
          <w:sz w:val="28"/>
          <w:szCs w:val="28"/>
          <w:lang w:eastAsia="en-GB"/>
        </w:rPr>
        <w:t>__/___/___</w:t>
      </w:r>
    </w:p>
    <w:p w14:paraId="5B2855A4" w14:textId="77777777" w:rsidR="00F64470" w:rsidRPr="00123377" w:rsidRDefault="00F64470" w:rsidP="00F64470">
      <w:pPr>
        <w:rPr>
          <w:rFonts w:cs="Arial"/>
          <w:sz w:val="28"/>
          <w:szCs w:val="28"/>
          <w:lang w:eastAsia="en-GB"/>
        </w:rPr>
      </w:pPr>
    </w:p>
    <w:p w14:paraId="5B2798E3" w14:textId="77777777" w:rsidR="004201EB" w:rsidRDefault="004201EB" w:rsidP="004201EB">
      <w:pPr>
        <w:spacing w:line="256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lang w:eastAsia="en-GB"/>
        </w:rPr>
        <w:t>Nature of Course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778"/>
        <w:gridCol w:w="1561"/>
        <w:gridCol w:w="2339"/>
      </w:tblGrid>
      <w:tr w:rsidR="00F64470" w:rsidRPr="00123377" w14:paraId="4C3ABA6E" w14:textId="77777777" w:rsidTr="3C5658F4">
        <w:trPr>
          <w:jc w:val="center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6A5B3B" w14:textId="77777777" w:rsidR="00F64470" w:rsidRPr="00123377" w:rsidRDefault="00F64470" w:rsidP="00CD5E2B">
            <w:pPr>
              <w:rPr>
                <w:rFonts w:cs="Arial"/>
                <w:sz w:val="28"/>
                <w:szCs w:val="28"/>
              </w:rPr>
            </w:pPr>
            <w:r w:rsidRPr="00123377">
              <w:rPr>
                <w:rFonts w:cs="Arial"/>
                <w:sz w:val="28"/>
                <w:szCs w:val="28"/>
                <w:lang w:eastAsia="en-GB"/>
              </w:rPr>
              <w:t>Nature of Course</w:t>
            </w:r>
          </w:p>
        </w:tc>
      </w:tr>
      <w:tr w:rsidR="00F64470" w:rsidRPr="00123377" w14:paraId="3665D311" w14:textId="77777777" w:rsidTr="3C5658F4">
        <w:trPr>
          <w:trHeight w:val="1020"/>
          <w:jc w:val="center"/>
        </w:trPr>
        <w:tc>
          <w:tcPr>
            <w:tcW w:w="5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D931" w14:textId="77777777" w:rsidR="004E6F50" w:rsidRDefault="3C5658F4" w:rsidP="00F64470">
            <w:pPr>
              <w:jc w:val="center"/>
              <w:rPr>
                <w:rFonts w:cs="Arial"/>
                <w:sz w:val="28"/>
                <w:szCs w:val="28"/>
                <w:lang w:eastAsia="en-GB"/>
              </w:rPr>
            </w:pPr>
            <w:r w:rsidRPr="3C5658F4">
              <w:rPr>
                <w:rFonts w:cs="Arial"/>
                <w:sz w:val="28"/>
                <w:szCs w:val="28"/>
                <w:lang w:eastAsia="en-GB"/>
              </w:rPr>
              <w:t>Principles of Restrictive Physical Intervention</w:t>
            </w:r>
          </w:p>
          <w:p w14:paraId="48AEEE5D" w14:textId="77777777" w:rsidR="00F64470" w:rsidRPr="00123377" w:rsidRDefault="3C5658F4" w:rsidP="00F64470">
            <w:pPr>
              <w:jc w:val="center"/>
              <w:rPr>
                <w:rFonts w:cs="Arial"/>
                <w:sz w:val="28"/>
                <w:szCs w:val="28"/>
                <w:lang w:eastAsia="en-GB"/>
              </w:rPr>
            </w:pPr>
            <w:r w:rsidRPr="3C5658F4">
              <w:rPr>
                <w:rFonts w:cs="Arial"/>
                <w:sz w:val="28"/>
                <w:szCs w:val="28"/>
                <w:lang w:eastAsia="en-GB"/>
              </w:rPr>
              <w:t xml:space="preserve"> </w:t>
            </w:r>
            <w:sdt>
              <w:sdtPr>
                <w:rPr>
                  <w:rFonts w:cs="Arial"/>
                  <w:sz w:val="28"/>
                  <w:szCs w:val="28"/>
                  <w:lang w:eastAsia="en-GB"/>
                </w:rPr>
                <w:id w:val="17906970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3C5658F4">
                  <w:rPr>
                    <w:rFonts w:ascii="MS Gothic" w:eastAsia="MS Gothic" w:hAnsi="MS Gothic" w:cs="Arial"/>
                    <w:sz w:val="28"/>
                    <w:szCs w:val="28"/>
                    <w:lang w:eastAsia="en-GB"/>
                  </w:rPr>
                  <w:t>☐</w:t>
                </w:r>
              </w:sdtContent>
            </w:sdt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3D26" w14:textId="77777777" w:rsidR="00F64470" w:rsidRPr="00123377" w:rsidRDefault="00F64470" w:rsidP="00F64470">
            <w:pPr>
              <w:jc w:val="center"/>
              <w:rPr>
                <w:rFonts w:cs="Arial"/>
                <w:sz w:val="28"/>
                <w:szCs w:val="28"/>
                <w:lang w:eastAsia="en-GB"/>
              </w:rPr>
            </w:pPr>
            <w:r>
              <w:rPr>
                <w:rFonts w:cs="Arial"/>
                <w:sz w:val="28"/>
                <w:szCs w:val="28"/>
                <w:lang w:eastAsia="en-GB"/>
              </w:rPr>
              <w:t xml:space="preserve">Refresher </w:t>
            </w:r>
            <w:sdt>
              <w:sdtPr>
                <w:rPr>
                  <w:rFonts w:cs="Arial"/>
                  <w:sz w:val="28"/>
                  <w:szCs w:val="28"/>
                  <w:lang w:eastAsia="en-GB"/>
                </w:rPr>
                <w:id w:val="-151668659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  <w:szCs w:val="28"/>
                    <w:lang w:eastAsia="en-GB"/>
                  </w:rPr>
                  <w:t>☐</w:t>
                </w:r>
              </w:sdtContent>
            </w:sdt>
          </w:p>
        </w:tc>
      </w:tr>
      <w:tr w:rsidR="004E6F50" w:rsidRPr="00123377" w14:paraId="70225124" w14:textId="77777777" w:rsidTr="3C5658F4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5EFB2E" w14:textId="77777777" w:rsidR="004E6F50" w:rsidRPr="00123377" w:rsidRDefault="004E6F50" w:rsidP="00CD5E2B">
            <w:pPr>
              <w:rPr>
                <w:rFonts w:cs="Arial"/>
                <w:sz w:val="28"/>
                <w:szCs w:val="28"/>
                <w:lang w:eastAsia="en-GB"/>
              </w:rPr>
            </w:pPr>
            <w:r>
              <w:rPr>
                <w:rFonts w:cs="Arial"/>
                <w:sz w:val="28"/>
                <w:szCs w:val="28"/>
                <w:lang w:eastAsia="en-GB"/>
              </w:rPr>
              <w:t>School / setting</w:t>
            </w:r>
          </w:p>
          <w:p w14:paraId="05D702E9" w14:textId="77777777" w:rsidR="004E6F50" w:rsidRPr="00123377" w:rsidRDefault="004E6F50" w:rsidP="00CD5E2B">
            <w:pPr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97470A" w14:textId="77777777" w:rsidR="004E6F50" w:rsidRPr="00123377" w:rsidRDefault="004E6F50" w:rsidP="00CD5E2B">
            <w:pPr>
              <w:rPr>
                <w:rFonts w:cs="Arial"/>
                <w:sz w:val="28"/>
                <w:szCs w:val="28"/>
                <w:lang w:eastAsia="en-GB"/>
              </w:rPr>
            </w:pPr>
            <w:r>
              <w:rPr>
                <w:rFonts w:cs="Arial"/>
                <w:sz w:val="28"/>
                <w:szCs w:val="28"/>
                <w:lang w:eastAsia="en-GB"/>
              </w:rPr>
              <w:t>School number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8D0C6B" w14:textId="77777777" w:rsidR="004E6F50" w:rsidRPr="00123377" w:rsidRDefault="004E6F50" w:rsidP="00CD5E2B">
            <w:pPr>
              <w:rPr>
                <w:rFonts w:cs="Arial"/>
                <w:sz w:val="28"/>
                <w:szCs w:val="28"/>
                <w:lang w:eastAsia="en-GB"/>
              </w:rPr>
            </w:pPr>
            <w:r w:rsidRPr="00123377">
              <w:rPr>
                <w:rFonts w:cs="Arial"/>
                <w:sz w:val="28"/>
                <w:szCs w:val="28"/>
                <w:lang w:eastAsia="en-GB"/>
              </w:rPr>
              <w:t>Number of Delegates</w:t>
            </w:r>
          </w:p>
        </w:tc>
      </w:tr>
      <w:tr w:rsidR="004E6F50" w:rsidRPr="00123377" w14:paraId="13D69001" w14:textId="77777777" w:rsidTr="3C5658F4">
        <w:trPr>
          <w:trHeight w:val="454"/>
          <w:jc w:val="center"/>
        </w:trPr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BDF9" w14:textId="77777777" w:rsidR="004E6F50" w:rsidRPr="00123377" w:rsidRDefault="004E6F50" w:rsidP="004E6F50">
            <w:pPr>
              <w:rPr>
                <w:rFonts w:cs="Arial"/>
                <w:sz w:val="28"/>
                <w:szCs w:val="28"/>
                <w:lang w:eastAsia="en-GB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E8DF" w14:textId="77777777" w:rsidR="004E6F50" w:rsidRPr="00123377" w:rsidRDefault="004E6F50" w:rsidP="00CD5E2B">
            <w:pPr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  <w:tc>
          <w:tcPr>
            <w:tcW w:w="2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B71D" w14:textId="77777777" w:rsidR="004E6F50" w:rsidRPr="00123377" w:rsidRDefault="004E6F50" w:rsidP="00CD5E2B">
            <w:pPr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</w:tbl>
    <w:p w14:paraId="295F403F" w14:textId="77777777" w:rsidR="00F64470" w:rsidRPr="00123377" w:rsidRDefault="00F64470" w:rsidP="00F64470">
      <w:pPr>
        <w:rPr>
          <w:rFonts w:cs="Arial"/>
          <w:b/>
        </w:rPr>
      </w:pPr>
    </w:p>
    <w:p w14:paraId="4630681C" w14:textId="77777777" w:rsidR="00F64470" w:rsidRPr="00123377" w:rsidRDefault="00F64470" w:rsidP="00F64470">
      <w:pPr>
        <w:rPr>
          <w:rFonts w:cs="Arial"/>
          <w:sz w:val="28"/>
          <w:szCs w:val="28"/>
          <w:lang w:eastAsia="en-GB"/>
        </w:rPr>
      </w:pPr>
      <w:r w:rsidRPr="00123377">
        <w:rPr>
          <w:rFonts w:cs="Arial"/>
          <w:b/>
          <w:i/>
          <w:szCs w:val="24"/>
          <w:lang w:eastAsia="en-GB"/>
        </w:rPr>
        <w:t>A copy of the course/module content should be saved for your own records</w:t>
      </w:r>
      <w:r>
        <w:rPr>
          <w:rFonts w:cs="Arial"/>
          <w:b/>
          <w:i/>
          <w:szCs w:val="24"/>
          <w:lang w:eastAsia="en-GB"/>
        </w:rPr>
        <w:t>.</w:t>
      </w:r>
    </w:p>
    <w:p w14:paraId="4A16CEFE" w14:textId="77777777" w:rsidR="00F64470" w:rsidRPr="00123377" w:rsidRDefault="00F64470" w:rsidP="00F64470">
      <w:pPr>
        <w:rPr>
          <w:rFonts w:cs="Arial"/>
          <w:sz w:val="28"/>
          <w:szCs w:val="28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4428"/>
      </w:tblGrid>
      <w:tr w:rsidR="00F64470" w:rsidRPr="00123377" w14:paraId="23C1BA13" w14:textId="77777777" w:rsidTr="00CD5E2B">
        <w:trPr>
          <w:jc w:val="center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0FB16D" w14:textId="77777777" w:rsidR="00F64470" w:rsidRPr="00123377" w:rsidRDefault="00F64470" w:rsidP="00CD5E2B">
            <w:pPr>
              <w:rPr>
                <w:rFonts w:cs="Arial"/>
                <w:sz w:val="28"/>
                <w:szCs w:val="28"/>
              </w:rPr>
            </w:pPr>
            <w:r w:rsidRPr="00123377">
              <w:rPr>
                <w:rFonts w:cs="Arial"/>
                <w:sz w:val="28"/>
                <w:szCs w:val="28"/>
                <w:lang w:eastAsia="en-GB"/>
              </w:rPr>
              <w:t>Lead Tutor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16838E" w14:textId="77777777" w:rsidR="00F64470" w:rsidRPr="00123377" w:rsidRDefault="00F64470" w:rsidP="00CD5E2B">
            <w:pPr>
              <w:rPr>
                <w:rFonts w:cs="Arial"/>
                <w:sz w:val="28"/>
                <w:szCs w:val="28"/>
              </w:rPr>
            </w:pPr>
            <w:r w:rsidRPr="00123377">
              <w:rPr>
                <w:rFonts w:cs="Arial"/>
                <w:sz w:val="28"/>
                <w:szCs w:val="28"/>
                <w:lang w:eastAsia="en-GB"/>
              </w:rPr>
              <w:t>Assistant Tutor</w:t>
            </w:r>
            <w:r>
              <w:rPr>
                <w:rFonts w:cs="Arial"/>
                <w:sz w:val="28"/>
                <w:szCs w:val="28"/>
                <w:lang w:eastAsia="en-GB"/>
              </w:rPr>
              <w:t>(s)</w:t>
            </w:r>
          </w:p>
        </w:tc>
      </w:tr>
      <w:tr w:rsidR="00F64470" w:rsidRPr="00123377" w14:paraId="4770E231" w14:textId="77777777" w:rsidTr="00CD5E2B">
        <w:trPr>
          <w:trHeight w:val="454"/>
          <w:jc w:val="center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C3C6C" w14:textId="77777777" w:rsidR="00F64470" w:rsidRPr="00123377" w:rsidRDefault="00F64470" w:rsidP="00CD5E2B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6ED0D" w14:textId="77777777" w:rsidR="00F64470" w:rsidRPr="00123377" w:rsidRDefault="00F64470" w:rsidP="00CD5E2B">
            <w:pPr>
              <w:rPr>
                <w:rFonts w:cs="Arial"/>
                <w:sz w:val="28"/>
                <w:szCs w:val="28"/>
              </w:rPr>
            </w:pPr>
          </w:p>
        </w:tc>
      </w:tr>
      <w:tr w:rsidR="00F64470" w:rsidRPr="00123377" w14:paraId="50001E4A" w14:textId="77777777" w:rsidTr="00CD5E2B">
        <w:trPr>
          <w:trHeight w:val="454"/>
          <w:jc w:val="center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3CCE" w14:textId="77777777" w:rsidR="00F64470" w:rsidRPr="00123377" w:rsidRDefault="00F64470" w:rsidP="00CD5E2B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37DDA" w14:textId="77777777" w:rsidR="00F64470" w:rsidRPr="00123377" w:rsidRDefault="00F64470" w:rsidP="00CD5E2B">
            <w:pPr>
              <w:rPr>
                <w:rFonts w:cs="Arial"/>
                <w:sz w:val="28"/>
                <w:szCs w:val="28"/>
              </w:rPr>
            </w:pPr>
          </w:p>
        </w:tc>
      </w:tr>
    </w:tbl>
    <w:p w14:paraId="2F96CDBB" w14:textId="77777777" w:rsidR="00F64470" w:rsidRDefault="00F64470" w:rsidP="00F64470"/>
    <w:p w14:paraId="475F5866" w14:textId="77777777" w:rsidR="00F64470" w:rsidRDefault="00F64470" w:rsidP="00F64470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7571A84C" wp14:editId="245252B6">
                <wp:extent cx="6294120" cy="5179695"/>
                <wp:effectExtent l="0" t="0" r="11430" b="2095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5179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E3BA1" w14:textId="77777777" w:rsidR="00F64470" w:rsidRDefault="00F64470" w:rsidP="00F64470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>Delegates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 should be assessed as either:</w:t>
                            </w:r>
                          </w:p>
                          <w:p w14:paraId="1FC268BB" w14:textId="77777777" w:rsidR="00F64470" w:rsidRDefault="00F64470" w:rsidP="00F64470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</w:p>
                          <w:p w14:paraId="00388E3A" w14:textId="77777777" w:rsidR="00F64470" w:rsidRPr="00CF2503" w:rsidRDefault="00F64470" w:rsidP="00F64470">
                            <w:pPr>
                              <w:ind w:left="567" w:hanging="567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1C6D4D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Achieved 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– achieved 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satisfactory standard in physical techniques and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principles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 as demonstrated on day of training</w:t>
                            </w:r>
                          </w:p>
                          <w:p w14:paraId="14B4F4B4" w14:textId="77777777" w:rsidR="00F64470" w:rsidRDefault="00F64470" w:rsidP="00F64470">
                            <w:pPr>
                              <w:ind w:left="567" w:hanging="567"/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D1C689E" w14:textId="77777777" w:rsidR="00F64470" w:rsidRDefault="00F64470" w:rsidP="00F64470">
                            <w:pPr>
                              <w:ind w:left="567" w:hanging="567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1C6D4D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C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Credible witness – unable to participate in the physical elements but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shows a goo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d 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understanding of the principles</w:t>
                            </w:r>
                          </w:p>
                          <w:p w14:paraId="45E66BB1" w14:textId="77777777" w:rsidR="00F64470" w:rsidRPr="00CF2503" w:rsidRDefault="00F64470" w:rsidP="00F64470">
                            <w:pPr>
                              <w:ind w:left="567" w:hanging="567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</w:p>
                          <w:p w14:paraId="33BE3FBE" w14:textId="77777777" w:rsidR="00F64470" w:rsidRPr="00CF2503" w:rsidRDefault="00F64470" w:rsidP="00F64470">
                            <w:pPr>
                              <w:ind w:left="567" w:hanging="567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1C6D4D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R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Referred – not met standards required,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 or unable to complete whole course. E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xtra training and support to</w:t>
                            </w: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be offered before </w:t>
                            </w:r>
                            <w:proofErr w:type="gramStart"/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>c</w:t>
                            </w: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ertification</w:t>
                            </w:r>
                            <w:proofErr w:type="gramEnd"/>
                          </w:p>
                          <w:p w14:paraId="24A018B8" w14:textId="77777777" w:rsidR="00F64470" w:rsidRPr="00CF2503" w:rsidRDefault="00F64470" w:rsidP="00F64470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</w:p>
                          <w:p w14:paraId="2CE10344" w14:textId="77777777" w:rsidR="00F64470" w:rsidRDefault="00F64470" w:rsidP="00F64470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The assessment criteria for completion of this form </w:t>
                            </w:r>
                            <w:proofErr w:type="gramStart"/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>is</w:t>
                            </w:r>
                            <w:proofErr w:type="gramEnd"/>
                            <w:r w:rsidRPr="00CF2503"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 based on </w:t>
                            </w:r>
                          </w:p>
                          <w:p w14:paraId="4F4718ED" w14:textId="77777777" w:rsidR="00F64470" w:rsidRPr="00CF2503" w:rsidRDefault="00F64470" w:rsidP="00F64470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</w:p>
                          <w:p w14:paraId="7594120A" w14:textId="77777777" w:rsidR="00F64470" w:rsidRDefault="00F64470" w:rsidP="00F64470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>Attitude reflected in Language and Behaviour</w:t>
                            </w:r>
                          </w:p>
                          <w:p w14:paraId="4C84F095" w14:textId="77777777" w:rsidR="00F64470" w:rsidRDefault="00F64470" w:rsidP="00F64470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Understanding </w:t>
                            </w:r>
                          </w:p>
                          <w:p w14:paraId="230E7426" w14:textId="77777777" w:rsidR="00F64470" w:rsidRPr="00D30D66" w:rsidRDefault="00F64470" w:rsidP="00F64470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DB4D7C">
                              <w:rPr>
                                <w:rFonts w:cs="Arial"/>
                                <w:sz w:val="28"/>
                                <w:szCs w:val="28"/>
                              </w:rPr>
                              <w:t>Application and practical demonstration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571A8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95.6pt;height:40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">
                <v:textbox>
                  <w:txbxContent>
                    <w:p w14:paraId="627E3BA1" w14:textId="77777777" w:rsidR="00F64470" w:rsidRDefault="00F64470" w:rsidP="00F64470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sz w:val="28"/>
                          <w:szCs w:val="28"/>
                        </w:rPr>
                        <w:t>Delegates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 xml:space="preserve"> should be assessed as either:</w:t>
                      </w:r>
                    </w:p>
                    <w:p w14:paraId="1FC268BB" w14:textId="77777777" w:rsidR="00F64470" w:rsidRDefault="00F64470" w:rsidP="00F64470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</w:p>
                    <w:p w14:paraId="00388E3A" w14:textId="77777777" w:rsidR="00F64470" w:rsidRPr="00CF2503" w:rsidRDefault="00F64470" w:rsidP="00F64470">
                      <w:pPr>
                        <w:ind w:left="567" w:hanging="567"/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1C6D4D">
                        <w:rPr>
                          <w:rFonts w:cs="Arial"/>
                          <w:b/>
                          <w:sz w:val="28"/>
                          <w:szCs w:val="28"/>
                        </w:rPr>
                        <w:t>A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ab/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 xml:space="preserve">Achieved 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 xml:space="preserve">– achieved 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satisfactory standard in physical techniques and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 xml:space="preserve"> 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principles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 xml:space="preserve"> as demonstrated on day of training</w:t>
                      </w:r>
                    </w:p>
                    <w:p w14:paraId="14B4F4B4" w14:textId="77777777" w:rsidR="00F64470" w:rsidRDefault="00F64470" w:rsidP="00F64470">
                      <w:pPr>
                        <w:ind w:left="567" w:hanging="567"/>
                        <w:rPr>
                          <w:rFonts w:cs="Arial"/>
                          <w:b/>
                          <w:sz w:val="28"/>
                          <w:szCs w:val="28"/>
                        </w:rPr>
                      </w:pPr>
                    </w:p>
                    <w:p w14:paraId="7D1C689E" w14:textId="77777777" w:rsidR="00F64470" w:rsidRDefault="00F64470" w:rsidP="00F64470">
                      <w:pPr>
                        <w:ind w:left="567" w:hanging="567"/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1C6D4D">
                        <w:rPr>
                          <w:rFonts w:cs="Arial"/>
                          <w:b/>
                          <w:sz w:val="28"/>
                          <w:szCs w:val="28"/>
                        </w:rPr>
                        <w:t>C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ab/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Credible witness – unable to participate in the physical elements but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 xml:space="preserve"> 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shows a goo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 xml:space="preserve">d 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understanding of the principles</w:t>
                      </w:r>
                    </w:p>
                    <w:p w14:paraId="45E66BB1" w14:textId="77777777" w:rsidR="00F64470" w:rsidRPr="00CF2503" w:rsidRDefault="00F64470" w:rsidP="00F64470">
                      <w:pPr>
                        <w:ind w:left="567" w:hanging="567"/>
                        <w:rPr>
                          <w:rFonts w:cs="Arial"/>
                          <w:sz w:val="28"/>
                          <w:szCs w:val="28"/>
                        </w:rPr>
                      </w:pPr>
                    </w:p>
                    <w:p w14:paraId="33BE3FBE" w14:textId="77777777" w:rsidR="00F64470" w:rsidRPr="00CF2503" w:rsidRDefault="00F64470" w:rsidP="00F64470">
                      <w:pPr>
                        <w:ind w:left="567" w:hanging="567"/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1C6D4D">
                        <w:rPr>
                          <w:rFonts w:cs="Arial"/>
                          <w:b/>
                          <w:sz w:val="28"/>
                          <w:szCs w:val="28"/>
                        </w:rPr>
                        <w:t>R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ab/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Referred – not met standards required,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 xml:space="preserve"> or unable to complete whole course. E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xtra training and support to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 xml:space="preserve"> 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 xml:space="preserve">be offered before </w:t>
                      </w:r>
                      <w:r>
                        <w:rPr>
                          <w:rFonts w:cs="Arial"/>
                          <w:sz w:val="28"/>
                          <w:szCs w:val="28"/>
                        </w:rPr>
                        <w:t>c</w:t>
                      </w: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>ertification</w:t>
                      </w:r>
                    </w:p>
                    <w:p w14:paraId="24A018B8" w14:textId="77777777" w:rsidR="00F64470" w:rsidRPr="00CF2503" w:rsidRDefault="00F64470" w:rsidP="00F64470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</w:p>
                    <w:p w14:paraId="2CE10344" w14:textId="77777777" w:rsidR="00F64470" w:rsidRDefault="00F64470" w:rsidP="00F64470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CF2503">
                        <w:rPr>
                          <w:rFonts w:cs="Arial"/>
                          <w:sz w:val="28"/>
                          <w:szCs w:val="28"/>
                        </w:rPr>
                        <w:t xml:space="preserve">The assessment criteria for completion of this form is based on </w:t>
                      </w:r>
                    </w:p>
                    <w:p w14:paraId="4F4718ED" w14:textId="77777777" w:rsidR="00F64470" w:rsidRPr="00CF2503" w:rsidRDefault="00F64470" w:rsidP="00F64470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</w:p>
                    <w:p w14:paraId="7594120A" w14:textId="77777777" w:rsidR="00F64470" w:rsidRDefault="00F64470" w:rsidP="00F64470">
                      <w:pPr>
                        <w:numPr>
                          <w:ilvl w:val="0"/>
                          <w:numId w:val="1"/>
                        </w:numPr>
                        <w:rPr>
                          <w:rFonts w:cs="Arial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sz w:val="28"/>
                          <w:szCs w:val="28"/>
                        </w:rPr>
                        <w:t>Attitude reflected in Language and Behaviour</w:t>
                      </w:r>
                    </w:p>
                    <w:p w14:paraId="4C84F095" w14:textId="77777777" w:rsidR="00F64470" w:rsidRDefault="00F64470" w:rsidP="00F64470">
                      <w:pPr>
                        <w:numPr>
                          <w:ilvl w:val="0"/>
                          <w:numId w:val="1"/>
                        </w:numPr>
                        <w:rPr>
                          <w:rFonts w:cs="Arial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sz w:val="28"/>
                          <w:szCs w:val="28"/>
                        </w:rPr>
                        <w:t xml:space="preserve">Understanding </w:t>
                      </w:r>
                    </w:p>
                    <w:p w14:paraId="230E7426" w14:textId="77777777" w:rsidR="00F64470" w:rsidRPr="00D30D66" w:rsidRDefault="00F64470" w:rsidP="00F64470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DB4D7C">
                        <w:rPr>
                          <w:rFonts w:cs="Arial"/>
                          <w:sz w:val="28"/>
                          <w:szCs w:val="28"/>
                        </w:rPr>
                        <w:t>Application and practical demonstration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FCF1640" w14:textId="77777777" w:rsidR="00C04B93" w:rsidRDefault="00C04B93">
      <w:pPr>
        <w:tabs>
          <w:tab w:val="left" w:pos="4820"/>
        </w:tabs>
        <w:sectPr w:rsidR="00C04B93" w:rsidSect="00F64470">
          <w:headerReference w:type="default" r:id="rId9"/>
          <w:footerReference w:type="default" r:id="rId10"/>
          <w:pgSz w:w="11907" w:h="16840" w:code="9"/>
          <w:pgMar w:top="1134" w:right="1134" w:bottom="1134" w:left="1134" w:header="709" w:footer="709" w:gutter="0"/>
          <w:paperSrc w:first="7" w:other="7"/>
          <w:cols w:space="720"/>
        </w:sectPr>
      </w:pPr>
    </w:p>
    <w:tbl>
      <w:tblPr>
        <w:tblStyle w:val="TableGrid"/>
        <w:tblW w:w="16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73"/>
        <w:gridCol w:w="2386"/>
        <w:gridCol w:w="452"/>
        <w:gridCol w:w="453"/>
        <w:gridCol w:w="235"/>
        <w:gridCol w:w="459"/>
        <w:gridCol w:w="459"/>
        <w:gridCol w:w="459"/>
        <w:gridCol w:w="459"/>
        <w:gridCol w:w="235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235"/>
        <w:gridCol w:w="459"/>
        <w:gridCol w:w="459"/>
        <w:gridCol w:w="459"/>
        <w:gridCol w:w="459"/>
        <w:gridCol w:w="459"/>
        <w:gridCol w:w="459"/>
        <w:gridCol w:w="235"/>
        <w:gridCol w:w="459"/>
        <w:gridCol w:w="235"/>
        <w:gridCol w:w="459"/>
        <w:gridCol w:w="459"/>
        <w:gridCol w:w="459"/>
        <w:gridCol w:w="928"/>
      </w:tblGrid>
      <w:tr w:rsidR="00787B33" w14:paraId="42ABD41D" w14:textId="77777777" w:rsidTr="00464AA7">
        <w:trPr>
          <w:cantSplit/>
          <w:trHeight w:val="3402"/>
          <w:tblHeader/>
          <w:jc w:val="center"/>
        </w:trPr>
        <w:tc>
          <w:tcPr>
            <w:tcW w:w="2759" w:type="dxa"/>
            <w:gridSpan w:val="2"/>
            <w:vAlign w:val="center"/>
          </w:tcPr>
          <w:p w14:paraId="36955CE2" w14:textId="77777777" w:rsidR="00787B33" w:rsidRDefault="00787B33" w:rsidP="00393E5D">
            <w:pPr>
              <w:tabs>
                <w:tab w:val="left" w:pos="4820"/>
              </w:tabs>
              <w:jc w:val="center"/>
            </w:pPr>
            <w:r>
              <w:lastRenderedPageBreak/>
              <w:t>Practitioner</w:t>
            </w:r>
          </w:p>
        </w:tc>
        <w:tc>
          <w:tcPr>
            <w:tcW w:w="452" w:type="dxa"/>
            <w:textDirection w:val="btLr"/>
          </w:tcPr>
          <w:p w14:paraId="1B191675" w14:textId="77777777" w:rsidR="00787B33" w:rsidRPr="00393E5D" w:rsidRDefault="00787B33" w:rsidP="00393E5D">
            <w:pPr>
              <w:ind w:left="113" w:right="113"/>
              <w:rPr>
                <w:rFonts w:cs="Arial"/>
                <w:sz w:val="18"/>
              </w:rPr>
            </w:pPr>
            <w:r w:rsidRPr="00393E5D">
              <w:rPr>
                <w:rFonts w:cs="Arial"/>
                <w:sz w:val="16"/>
              </w:rPr>
              <w:t>Attitude reflected in language and behaviour</w:t>
            </w:r>
          </w:p>
        </w:tc>
        <w:tc>
          <w:tcPr>
            <w:tcW w:w="453" w:type="dxa"/>
            <w:textDirection w:val="btLr"/>
          </w:tcPr>
          <w:p w14:paraId="2C7F3D81" w14:textId="77777777" w:rsidR="00787B33" w:rsidRPr="00393E5D" w:rsidRDefault="00787B33" w:rsidP="00393E5D">
            <w:pPr>
              <w:ind w:left="113" w:right="113"/>
              <w:rPr>
                <w:rFonts w:cs="Arial"/>
                <w:sz w:val="18"/>
              </w:rPr>
            </w:pPr>
            <w:r w:rsidRPr="00393E5D">
              <w:rPr>
                <w:rFonts w:cs="Arial"/>
                <w:sz w:val="18"/>
              </w:rPr>
              <w:t>Knowledge of de-escalation strategies</w:t>
            </w:r>
          </w:p>
        </w:tc>
        <w:tc>
          <w:tcPr>
            <w:tcW w:w="235" w:type="dxa"/>
            <w:shd w:val="clear" w:color="auto" w:fill="D9D9D9" w:themeFill="background1" w:themeFillShade="D9"/>
            <w:textDirection w:val="btLr"/>
            <w:vAlign w:val="center"/>
          </w:tcPr>
          <w:p w14:paraId="28673DC7" w14:textId="77777777" w:rsidR="00787B33" w:rsidRPr="00393E5D" w:rsidRDefault="00787B33" w:rsidP="00393E5D">
            <w:pPr>
              <w:tabs>
                <w:tab w:val="left" w:pos="4820"/>
              </w:tabs>
              <w:ind w:left="113" w:right="113"/>
              <w:rPr>
                <w:sz w:val="2"/>
              </w:rPr>
            </w:pPr>
          </w:p>
        </w:tc>
        <w:tc>
          <w:tcPr>
            <w:tcW w:w="459" w:type="dxa"/>
            <w:textDirection w:val="btLr"/>
          </w:tcPr>
          <w:p w14:paraId="1BB9D2D0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Law and Guidance</w:t>
            </w:r>
          </w:p>
        </w:tc>
        <w:tc>
          <w:tcPr>
            <w:tcW w:w="459" w:type="dxa"/>
            <w:textDirection w:val="btLr"/>
          </w:tcPr>
          <w:p w14:paraId="42D92F08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Planning</w:t>
            </w:r>
          </w:p>
        </w:tc>
        <w:tc>
          <w:tcPr>
            <w:tcW w:w="459" w:type="dxa"/>
            <w:textDirection w:val="btLr"/>
          </w:tcPr>
          <w:p w14:paraId="20EE2BF6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 xml:space="preserve">Dangers of Hyperflexion </w:t>
            </w:r>
          </w:p>
        </w:tc>
        <w:tc>
          <w:tcPr>
            <w:tcW w:w="459" w:type="dxa"/>
            <w:textDirection w:val="btLr"/>
          </w:tcPr>
          <w:p w14:paraId="6C193EFA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 xml:space="preserve">Supporting, </w:t>
            </w:r>
            <w:proofErr w:type="gramStart"/>
            <w:r w:rsidRPr="00393E5D">
              <w:rPr>
                <w:rFonts w:cs="Arial"/>
                <w:sz w:val="20"/>
              </w:rPr>
              <w:t>guiding</w:t>
            </w:r>
            <w:proofErr w:type="gramEnd"/>
            <w:r w:rsidRPr="00393E5D">
              <w:rPr>
                <w:rFonts w:cs="Arial"/>
                <w:sz w:val="20"/>
              </w:rPr>
              <w:t xml:space="preserve"> and escorting</w:t>
            </w:r>
          </w:p>
        </w:tc>
        <w:tc>
          <w:tcPr>
            <w:tcW w:w="235" w:type="dxa"/>
            <w:shd w:val="clear" w:color="auto" w:fill="D9D9D9" w:themeFill="background1" w:themeFillShade="D9"/>
            <w:textDirection w:val="btLr"/>
            <w:vAlign w:val="center"/>
          </w:tcPr>
          <w:p w14:paraId="1F91E905" w14:textId="77777777" w:rsidR="00787B33" w:rsidRPr="00393E5D" w:rsidRDefault="00787B33" w:rsidP="00393E5D">
            <w:pPr>
              <w:tabs>
                <w:tab w:val="left" w:pos="4820"/>
              </w:tabs>
              <w:ind w:left="113" w:right="113"/>
              <w:rPr>
                <w:sz w:val="2"/>
              </w:rPr>
            </w:pPr>
          </w:p>
        </w:tc>
        <w:tc>
          <w:tcPr>
            <w:tcW w:w="459" w:type="dxa"/>
            <w:textDirection w:val="btLr"/>
          </w:tcPr>
          <w:p w14:paraId="3BA52362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Figure of four</w:t>
            </w:r>
          </w:p>
        </w:tc>
        <w:tc>
          <w:tcPr>
            <w:tcW w:w="459" w:type="dxa"/>
            <w:textDirection w:val="btLr"/>
          </w:tcPr>
          <w:p w14:paraId="494B33C7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Elbow tuck lone worker</w:t>
            </w:r>
          </w:p>
        </w:tc>
        <w:tc>
          <w:tcPr>
            <w:tcW w:w="459" w:type="dxa"/>
            <w:textDirection w:val="btLr"/>
          </w:tcPr>
          <w:p w14:paraId="650E3694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Braced elbow tuck</w:t>
            </w:r>
          </w:p>
        </w:tc>
        <w:tc>
          <w:tcPr>
            <w:tcW w:w="459" w:type="dxa"/>
            <w:textDirection w:val="btLr"/>
          </w:tcPr>
          <w:p w14:paraId="6D50AB12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Elbow tuck to chairs</w:t>
            </w:r>
          </w:p>
        </w:tc>
        <w:tc>
          <w:tcPr>
            <w:tcW w:w="459" w:type="dxa"/>
            <w:textDirection w:val="btLr"/>
          </w:tcPr>
          <w:p w14:paraId="4ABFD38A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Elbow tuck additional support</w:t>
            </w:r>
          </w:p>
        </w:tc>
        <w:tc>
          <w:tcPr>
            <w:tcW w:w="459" w:type="dxa"/>
            <w:textDirection w:val="btLr"/>
          </w:tcPr>
          <w:p w14:paraId="3C2334AB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Elbow tuck to knees</w:t>
            </w:r>
          </w:p>
        </w:tc>
        <w:tc>
          <w:tcPr>
            <w:tcW w:w="459" w:type="dxa"/>
            <w:textDirection w:val="btLr"/>
          </w:tcPr>
          <w:p w14:paraId="2DA84E4D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Shield escort</w:t>
            </w:r>
          </w:p>
        </w:tc>
        <w:tc>
          <w:tcPr>
            <w:tcW w:w="459" w:type="dxa"/>
            <w:textDirection w:val="btLr"/>
          </w:tcPr>
          <w:p w14:paraId="2CD0B312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Shield standing</w:t>
            </w:r>
          </w:p>
        </w:tc>
        <w:tc>
          <w:tcPr>
            <w:tcW w:w="459" w:type="dxa"/>
            <w:textDirection w:val="btLr"/>
          </w:tcPr>
          <w:p w14:paraId="5D727DDF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color w:val="FF0000"/>
                <w:sz w:val="20"/>
              </w:rPr>
              <w:t>Shield to elevated seated</w:t>
            </w:r>
          </w:p>
        </w:tc>
        <w:tc>
          <w:tcPr>
            <w:tcW w:w="235" w:type="dxa"/>
            <w:shd w:val="clear" w:color="auto" w:fill="D9D9D9" w:themeFill="background1" w:themeFillShade="D9"/>
            <w:textDirection w:val="btLr"/>
            <w:vAlign w:val="center"/>
          </w:tcPr>
          <w:p w14:paraId="0C53C708" w14:textId="77777777" w:rsidR="00787B33" w:rsidRPr="00393E5D" w:rsidRDefault="00787B33" w:rsidP="00393E5D">
            <w:pPr>
              <w:tabs>
                <w:tab w:val="left" w:pos="4820"/>
              </w:tabs>
              <w:ind w:left="113" w:right="113"/>
              <w:rPr>
                <w:sz w:val="2"/>
              </w:rPr>
            </w:pPr>
          </w:p>
        </w:tc>
        <w:tc>
          <w:tcPr>
            <w:tcW w:w="459" w:type="dxa"/>
            <w:textDirection w:val="btLr"/>
          </w:tcPr>
          <w:p w14:paraId="05072A6B" w14:textId="77777777" w:rsidR="00787B33" w:rsidRPr="00393E5D" w:rsidRDefault="00787B33" w:rsidP="00393E5D">
            <w:pPr>
              <w:ind w:left="113" w:right="113"/>
              <w:rPr>
                <w:rFonts w:cs="Arial"/>
                <w:color w:val="FF0000"/>
                <w:sz w:val="20"/>
              </w:rPr>
            </w:pPr>
            <w:r w:rsidRPr="00393E5D">
              <w:rPr>
                <w:rFonts w:cs="Arial"/>
                <w:sz w:val="20"/>
              </w:rPr>
              <w:t>Wrist responses</w:t>
            </w:r>
          </w:p>
        </w:tc>
        <w:tc>
          <w:tcPr>
            <w:tcW w:w="459" w:type="dxa"/>
            <w:textDirection w:val="btLr"/>
          </w:tcPr>
          <w:p w14:paraId="7EF2FA4C" w14:textId="77777777" w:rsidR="00787B33" w:rsidRPr="00393E5D" w:rsidRDefault="00787B33" w:rsidP="00393E5D">
            <w:pPr>
              <w:ind w:left="113" w:right="113"/>
              <w:rPr>
                <w:rFonts w:cs="Arial"/>
                <w:color w:val="FF0000"/>
                <w:sz w:val="20"/>
              </w:rPr>
            </w:pPr>
            <w:r w:rsidRPr="00393E5D">
              <w:rPr>
                <w:rFonts w:cs="Arial"/>
                <w:sz w:val="20"/>
              </w:rPr>
              <w:t>Neck responses from front</w:t>
            </w:r>
          </w:p>
        </w:tc>
        <w:tc>
          <w:tcPr>
            <w:tcW w:w="459" w:type="dxa"/>
            <w:textDirection w:val="btLr"/>
          </w:tcPr>
          <w:p w14:paraId="4A7934FD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Neck responses from behind</w:t>
            </w:r>
          </w:p>
        </w:tc>
        <w:tc>
          <w:tcPr>
            <w:tcW w:w="459" w:type="dxa"/>
            <w:textDirection w:val="btLr"/>
          </w:tcPr>
          <w:p w14:paraId="26F29FA9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Clothing grab responses</w:t>
            </w:r>
          </w:p>
        </w:tc>
        <w:tc>
          <w:tcPr>
            <w:tcW w:w="459" w:type="dxa"/>
            <w:textDirection w:val="btLr"/>
          </w:tcPr>
          <w:p w14:paraId="44E3D064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Hair grab responses</w:t>
            </w:r>
          </w:p>
        </w:tc>
        <w:tc>
          <w:tcPr>
            <w:tcW w:w="459" w:type="dxa"/>
            <w:textDirection w:val="btLr"/>
          </w:tcPr>
          <w:p w14:paraId="72BE566E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sz w:val="20"/>
              </w:rPr>
              <w:t>Bite responses</w:t>
            </w:r>
          </w:p>
        </w:tc>
        <w:tc>
          <w:tcPr>
            <w:tcW w:w="235" w:type="dxa"/>
            <w:shd w:val="clear" w:color="auto" w:fill="D9D9D9" w:themeFill="background1" w:themeFillShade="D9"/>
            <w:textDirection w:val="btLr"/>
            <w:vAlign w:val="center"/>
          </w:tcPr>
          <w:p w14:paraId="0B06AC74" w14:textId="77777777" w:rsidR="00787B33" w:rsidRPr="00393E5D" w:rsidRDefault="00787B33" w:rsidP="00393E5D">
            <w:pPr>
              <w:tabs>
                <w:tab w:val="left" w:pos="4820"/>
              </w:tabs>
              <w:ind w:left="113" w:right="113"/>
              <w:rPr>
                <w:sz w:val="2"/>
              </w:rPr>
            </w:pPr>
          </w:p>
        </w:tc>
        <w:tc>
          <w:tcPr>
            <w:tcW w:w="459" w:type="dxa"/>
            <w:textDirection w:val="btLr"/>
            <w:vAlign w:val="center"/>
          </w:tcPr>
          <w:p w14:paraId="1A12A699" w14:textId="77777777" w:rsidR="00787B33" w:rsidRPr="00393E5D" w:rsidRDefault="00787B33" w:rsidP="00393E5D">
            <w:pPr>
              <w:tabs>
                <w:tab w:val="left" w:pos="4820"/>
              </w:tabs>
              <w:ind w:left="113" w:right="113"/>
              <w:rPr>
                <w:sz w:val="20"/>
              </w:rPr>
            </w:pPr>
            <w:r w:rsidRPr="00393E5D">
              <w:rPr>
                <w:rFonts w:cs="Arial"/>
                <w:sz w:val="20"/>
              </w:rPr>
              <w:t>Reflect, repair, restore</w:t>
            </w:r>
          </w:p>
        </w:tc>
        <w:tc>
          <w:tcPr>
            <w:tcW w:w="235" w:type="dxa"/>
            <w:shd w:val="clear" w:color="auto" w:fill="D9D9D9" w:themeFill="background1" w:themeFillShade="D9"/>
            <w:textDirection w:val="btLr"/>
            <w:vAlign w:val="center"/>
          </w:tcPr>
          <w:p w14:paraId="588E07DC" w14:textId="77777777" w:rsidR="00787B33" w:rsidRPr="00393E5D" w:rsidRDefault="00787B33" w:rsidP="00393E5D">
            <w:pPr>
              <w:tabs>
                <w:tab w:val="left" w:pos="4820"/>
              </w:tabs>
              <w:ind w:left="113" w:right="113"/>
              <w:rPr>
                <w:sz w:val="2"/>
              </w:rPr>
            </w:pPr>
          </w:p>
        </w:tc>
        <w:tc>
          <w:tcPr>
            <w:tcW w:w="459" w:type="dxa"/>
            <w:textDirection w:val="btLr"/>
          </w:tcPr>
          <w:p w14:paraId="5BD05950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color w:val="FF0000"/>
                <w:sz w:val="20"/>
              </w:rPr>
              <w:t>Prone Ground Principles</w:t>
            </w:r>
          </w:p>
        </w:tc>
        <w:tc>
          <w:tcPr>
            <w:tcW w:w="459" w:type="dxa"/>
            <w:textDirection w:val="btLr"/>
          </w:tcPr>
          <w:p w14:paraId="62FF3C75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color w:val="FF0000"/>
                <w:sz w:val="20"/>
              </w:rPr>
              <w:t>Supine Ground Principles</w:t>
            </w:r>
          </w:p>
        </w:tc>
        <w:tc>
          <w:tcPr>
            <w:tcW w:w="459" w:type="dxa"/>
            <w:textDirection w:val="btLr"/>
          </w:tcPr>
          <w:p w14:paraId="74BF5202" w14:textId="77777777" w:rsidR="00787B33" w:rsidRPr="00393E5D" w:rsidRDefault="00787B33" w:rsidP="00393E5D">
            <w:pPr>
              <w:ind w:left="113" w:right="113"/>
              <w:rPr>
                <w:rFonts w:cs="Arial"/>
                <w:sz w:val="20"/>
              </w:rPr>
            </w:pPr>
            <w:r w:rsidRPr="00393E5D">
              <w:rPr>
                <w:rFonts w:cs="Arial"/>
                <w:color w:val="FF0000"/>
                <w:sz w:val="20"/>
              </w:rPr>
              <w:t>Dangerous objects</w:t>
            </w:r>
          </w:p>
        </w:tc>
        <w:tc>
          <w:tcPr>
            <w:tcW w:w="928" w:type="dxa"/>
            <w:vAlign w:val="bottom"/>
          </w:tcPr>
          <w:p w14:paraId="6AB9FA14" w14:textId="77777777" w:rsidR="00787B33" w:rsidRPr="00991209" w:rsidRDefault="00787B33" w:rsidP="00393E5D">
            <w:pPr>
              <w:jc w:val="center"/>
              <w:rPr>
                <w:rFonts w:cs="Arial"/>
                <w:b/>
                <w:sz w:val="16"/>
                <w:lang w:eastAsia="en-GB"/>
              </w:rPr>
            </w:pPr>
            <w:r w:rsidRPr="00991209">
              <w:rPr>
                <w:rFonts w:cs="Arial"/>
                <w:b/>
                <w:sz w:val="16"/>
                <w:lang w:eastAsia="en-GB"/>
              </w:rPr>
              <w:t>Achieved (A)</w:t>
            </w:r>
          </w:p>
          <w:p w14:paraId="7BBBCC12" w14:textId="77777777" w:rsidR="00787B33" w:rsidRPr="00991209" w:rsidRDefault="00787B33" w:rsidP="00393E5D">
            <w:pPr>
              <w:jc w:val="center"/>
              <w:rPr>
                <w:rFonts w:cs="Arial"/>
                <w:b/>
                <w:sz w:val="16"/>
                <w:lang w:eastAsia="en-GB"/>
              </w:rPr>
            </w:pPr>
            <w:r w:rsidRPr="00991209">
              <w:rPr>
                <w:rFonts w:cs="Arial"/>
                <w:b/>
                <w:sz w:val="16"/>
                <w:lang w:eastAsia="en-GB"/>
              </w:rPr>
              <w:t>Credible Witness (C)</w:t>
            </w:r>
          </w:p>
          <w:p w14:paraId="6E90C393" w14:textId="77777777" w:rsidR="00787B33" w:rsidRDefault="00787B33" w:rsidP="00393E5D">
            <w:pPr>
              <w:tabs>
                <w:tab w:val="left" w:pos="4820"/>
              </w:tabs>
              <w:jc w:val="center"/>
            </w:pPr>
            <w:r w:rsidRPr="00991209">
              <w:rPr>
                <w:rFonts w:cs="Arial"/>
                <w:b/>
                <w:sz w:val="16"/>
                <w:lang w:eastAsia="en-GB"/>
              </w:rPr>
              <w:t>Referred (R)</w:t>
            </w:r>
          </w:p>
        </w:tc>
      </w:tr>
      <w:tr w:rsidR="00263C6C" w14:paraId="0ADEC421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54F54429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</w:t>
            </w:r>
          </w:p>
        </w:tc>
        <w:tc>
          <w:tcPr>
            <w:tcW w:w="2386" w:type="dxa"/>
            <w:vAlign w:val="center"/>
          </w:tcPr>
          <w:p w14:paraId="6044BAC0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47BD3A2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416BF0C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5011EF7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70DE2A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ABD740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1198D3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C4B017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48442EA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1080D0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CE7E54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753058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707928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88E709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B81EF0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2BCA75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A6D1B8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 w:val="restart"/>
            <w:textDirection w:val="btLr"/>
            <w:vAlign w:val="center"/>
          </w:tcPr>
          <w:p w14:paraId="76C62990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  <w:r w:rsidRPr="00263C6C">
              <w:rPr>
                <w:color w:val="FF0000"/>
                <w:sz w:val="20"/>
              </w:rPr>
              <w:t>Only delivered by specialist approved Steps tutors</w:t>
            </w: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B356E80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BDD01A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8949B9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821AD5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F04F43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C19F8F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B70CF8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1D57569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506063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328B030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 w:val="restart"/>
            <w:textDirection w:val="btLr"/>
            <w:vAlign w:val="center"/>
          </w:tcPr>
          <w:p w14:paraId="3AFBFD3A" w14:textId="77777777" w:rsidR="00263C6C" w:rsidRPr="00263C6C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  <w:r w:rsidRPr="00263C6C">
              <w:rPr>
                <w:color w:val="FF0000"/>
                <w:sz w:val="20"/>
              </w:rPr>
              <w:t>Only delivered by specialist approved Steps tutors</w:t>
            </w:r>
          </w:p>
        </w:tc>
        <w:tc>
          <w:tcPr>
            <w:tcW w:w="459" w:type="dxa"/>
            <w:vMerge w:val="restart"/>
            <w:textDirection w:val="btLr"/>
            <w:vAlign w:val="center"/>
          </w:tcPr>
          <w:p w14:paraId="702E611A" w14:textId="77777777" w:rsidR="00263C6C" w:rsidRPr="00263C6C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  <w:r w:rsidRPr="00263C6C">
              <w:rPr>
                <w:color w:val="FF0000"/>
                <w:sz w:val="20"/>
              </w:rPr>
              <w:t>Only delivered by specialist approved Steps tutors</w:t>
            </w:r>
          </w:p>
        </w:tc>
        <w:tc>
          <w:tcPr>
            <w:tcW w:w="459" w:type="dxa"/>
            <w:vMerge w:val="restart"/>
            <w:textDirection w:val="btLr"/>
            <w:vAlign w:val="center"/>
          </w:tcPr>
          <w:p w14:paraId="3E5003C7" w14:textId="77777777" w:rsidR="00263C6C" w:rsidRPr="00263C6C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  <w:r w:rsidRPr="00263C6C">
              <w:rPr>
                <w:color w:val="FF0000"/>
                <w:sz w:val="20"/>
              </w:rPr>
              <w:t>Only delivered by specialist approved Steps tutors</w:t>
            </w:r>
          </w:p>
        </w:tc>
        <w:tc>
          <w:tcPr>
            <w:tcW w:w="928" w:type="dxa"/>
            <w:vAlign w:val="center"/>
          </w:tcPr>
          <w:p w14:paraId="1EADC15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326C1E8B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1F16EF32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</w:t>
            </w:r>
          </w:p>
        </w:tc>
        <w:tc>
          <w:tcPr>
            <w:tcW w:w="2386" w:type="dxa"/>
            <w:vAlign w:val="center"/>
          </w:tcPr>
          <w:p w14:paraId="4DE31666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1BDF1A9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590C4DB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80EB2DC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6F0770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213A1A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62DA0F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F84218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B064E8B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C000DE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923186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26D445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4E3E4F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D4DC3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211BC3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D6E82B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3988BA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3E3361B6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4385251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FBAC70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B72ADC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980F79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3A74F5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49AD31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2A1963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C0D7D80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C945B2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27A0E90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F8D55B2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1C1D6E06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012A66F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5687CA6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6DE64375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78DC8785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</w:t>
            </w:r>
          </w:p>
        </w:tc>
        <w:tc>
          <w:tcPr>
            <w:tcW w:w="2386" w:type="dxa"/>
            <w:vAlign w:val="center"/>
          </w:tcPr>
          <w:p w14:paraId="3F47EF07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45A9C72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1D4A9E7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2AE90B3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DF20FD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A55E19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BBCA38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ED9DF3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755EA5F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60D15B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F076AE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A9CA35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6340E6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619B40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31B466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867E40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4A3FD3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22361FEB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173344B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BA9E46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FAB53D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BC9A4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077659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F813CD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C085FB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84CFE98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CCFE48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E7E4085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C7DFA5E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7FACFFF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1C0A6067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5520FF1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57E13B4A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35B6CB40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4</w:t>
            </w:r>
          </w:p>
        </w:tc>
        <w:tc>
          <w:tcPr>
            <w:tcW w:w="2386" w:type="dxa"/>
            <w:vAlign w:val="center"/>
          </w:tcPr>
          <w:p w14:paraId="40A037E2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5D8CA69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77DF4E8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CD5B923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E2C50D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5268C9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2EB7A8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EC9784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218C5DE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B6B895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78101E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B3314A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1ACD9D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F2DA7E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590305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79BACD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A4253C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4D95B304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3018E9A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DC85DD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C6092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A59351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B56A81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67B7A6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13D1E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567865F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F9AB7F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D9137B5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0712E995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B97AFE6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0544024B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1D18B4E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3745E20E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76AC6E41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5</w:t>
            </w:r>
          </w:p>
        </w:tc>
        <w:tc>
          <w:tcPr>
            <w:tcW w:w="2386" w:type="dxa"/>
            <w:vAlign w:val="center"/>
          </w:tcPr>
          <w:p w14:paraId="500EB4CA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5F3A88E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63A3698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F151952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779232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D454F4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6FF29A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5EE348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E62DE3D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1F49BE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0DF3A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248A4D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7E8597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7BC2AA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8BC2F9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67A8A2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6139D6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398AC6C5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BF8568D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11D10A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315923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D96375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6D6FBC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085A09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16F7E0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D42A7F5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13264E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555D858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9598D6B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B933FF9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B0A2845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2FB7BFC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4B5F98D8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0EFE10F9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6</w:t>
            </w:r>
          </w:p>
        </w:tc>
        <w:tc>
          <w:tcPr>
            <w:tcW w:w="2386" w:type="dxa"/>
            <w:vAlign w:val="center"/>
          </w:tcPr>
          <w:p w14:paraId="43DDEAC9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3385020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10AC8F2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6FDA51D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BB4155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6A463B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B92D9B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BB6569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D237E11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5A8556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5E01FD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231438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6F8917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8F28DD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C38C06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83B2CC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132A37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7EB50043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0D7FEDC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958DC6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10CCBF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2F89E1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6D695E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14190D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B5D69D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9B2DEC9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E199D5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7B6B22D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6DE6DCC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0E26F1EC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071B90CD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478EC67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1543668D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2D776E5C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7</w:t>
            </w:r>
          </w:p>
        </w:tc>
        <w:tc>
          <w:tcPr>
            <w:tcW w:w="2386" w:type="dxa"/>
            <w:vAlign w:val="center"/>
          </w:tcPr>
          <w:p w14:paraId="59D19BBB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59504CB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789CFFD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A10E89A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5B826A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4AF8BD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D939EC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33F07A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4150621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598FB0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8E3099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8F4D69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3D8BFF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D4A06A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BEF1CC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F2FB09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395A64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2F19F34D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1979935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FDD3D9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59205E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DF8722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F407E8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843405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707F2A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6F55246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C62448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0ED08FA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07E2F4B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3E92D3B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3791A3B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37F0358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26D298E5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55C1DA28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8</w:t>
            </w:r>
          </w:p>
        </w:tc>
        <w:tc>
          <w:tcPr>
            <w:tcW w:w="2386" w:type="dxa"/>
            <w:vAlign w:val="center"/>
          </w:tcPr>
          <w:p w14:paraId="08DB0D72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569F8AE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419FC9F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A147FC5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F767D6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FB50A1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F5201E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820E9E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1BAA9C6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10FDCC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894D16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032F90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E87238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16AEA8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DB419E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151A8A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4C0C9D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530B302A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F43A1E8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0A73BA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AA7CDE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2921FA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AD45D1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0045A5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20B197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EDCE437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B2BE0B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D593C1A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36386F0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C3C88B2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954D089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35D0D04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36FEA4F0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78405B03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9</w:t>
            </w:r>
          </w:p>
        </w:tc>
        <w:tc>
          <w:tcPr>
            <w:tcW w:w="2386" w:type="dxa"/>
            <w:vAlign w:val="center"/>
          </w:tcPr>
          <w:p w14:paraId="57F0696A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3D08F3E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1B82C4E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2C9C5A4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1AFDCA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2AFBAE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AA0D83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792F88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C55A211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C37618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3A4917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B6D68F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F605A0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E6B261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FA064D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74A7AC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F5608B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5299A3E2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B30E68C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E0973B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BA8C17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413D75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838F2E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BCB811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923AB1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8676E7D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306A92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193D479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F4AEC3D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855C889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DFB0A95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32D1D5A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3E1073C9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620A5E48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10</w:t>
            </w:r>
          </w:p>
        </w:tc>
        <w:tc>
          <w:tcPr>
            <w:tcW w:w="2386" w:type="dxa"/>
            <w:vAlign w:val="center"/>
          </w:tcPr>
          <w:p w14:paraId="42CFDADB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3B0BD03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4F3F7A7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14AE334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0FB1AE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C44080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8F4D4E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3986C2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97AAE0C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273E8F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3BC0C3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2D695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92EBA1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0A5165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857AEC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6D7C1B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E3015C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75C11E67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CB859D2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75A7F4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5D1337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5B014F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F209B6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0F5775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3EFE05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47DD872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AE576C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009FFA9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AA1FB04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327B5C6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575474B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5F3CE45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62202D47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1836B6DF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11</w:t>
            </w:r>
          </w:p>
        </w:tc>
        <w:tc>
          <w:tcPr>
            <w:tcW w:w="2386" w:type="dxa"/>
            <w:vAlign w:val="center"/>
          </w:tcPr>
          <w:p w14:paraId="06123C1E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0498F9B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7BB1429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A538107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089C6F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A3521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490299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997A63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9D1A16B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A2A5A3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5D4C43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E78DEC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E066B5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751426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36E043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EA3DFA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FC7322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47DBD603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7AE14D1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C618D1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6D714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2A0BD0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B8009B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A015AF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10C8DE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9ABAEC8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A5CF16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AA669A3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D2F9543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057E1FB5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293199A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704A014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0C2E5707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0775DC08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12</w:t>
            </w:r>
          </w:p>
        </w:tc>
        <w:tc>
          <w:tcPr>
            <w:tcW w:w="2386" w:type="dxa"/>
            <w:vAlign w:val="center"/>
          </w:tcPr>
          <w:p w14:paraId="4F86CD36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017B743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78258B5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3604986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FF17DD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E76352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7E1863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1E6A12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7C23A5A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14563F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E18C95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7F08A1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1EF31E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05A740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922668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7C4C43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2A7D35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4B6358EB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D56FE92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D7100A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332E9C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3401CD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DA0176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1AE1E4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FCCB0E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AAAAA31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04FD66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1E19EB0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7919B48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7FEEEB9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A1919AE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6FFB065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442EB555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68CD55EC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13</w:t>
            </w:r>
          </w:p>
        </w:tc>
        <w:tc>
          <w:tcPr>
            <w:tcW w:w="2386" w:type="dxa"/>
            <w:vAlign w:val="center"/>
          </w:tcPr>
          <w:p w14:paraId="28662949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724A943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32259CE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8016BB0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98D1F0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EAF13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135410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30D305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C036DCB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A97BA7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9D9708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5BDAF5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8FCC2C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3C9E14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2D534F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85DDA7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39224D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589C8627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7D36089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32B1D7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8174DA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10BDD0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F2C61E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4B5235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41A095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5E519AE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117288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07BFC00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F7F3DD4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F73BFD6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6935C11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0E3FE48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54231D1D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4EEF50C0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14</w:t>
            </w:r>
          </w:p>
        </w:tc>
        <w:tc>
          <w:tcPr>
            <w:tcW w:w="2386" w:type="dxa"/>
            <w:vAlign w:val="center"/>
          </w:tcPr>
          <w:p w14:paraId="4DF9AB8B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7E36CC8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17508F5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897B6AE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F47DBE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2CCB4B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23EA5D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86D8B5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D866437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7BF580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2A14B1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CB0B9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889B12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55EB9B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E07FF1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3D3072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1C53FA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37289CA6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C0E6D30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07F9EF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B01F2A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4C6956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15DAAB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16C023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79D742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E7E189D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683496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5A4C752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0D7F5DC6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A3D2542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6CB34E2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7CB8AF1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3B790896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6220CE41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15</w:t>
            </w:r>
          </w:p>
        </w:tc>
        <w:tc>
          <w:tcPr>
            <w:tcW w:w="2386" w:type="dxa"/>
            <w:vAlign w:val="center"/>
          </w:tcPr>
          <w:p w14:paraId="1F9582F6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45CDC7B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0272D79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AC4E910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F2DC94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A90928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752812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332EC1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3985705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64F2FC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6E90B1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55C09E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6F425B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F5734D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F94179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F5AE29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CB46F3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711A4938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877DFCF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9D1C26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F1C61E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EE3DAD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650403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FBCD92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AE345B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BF77A0A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011C0A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4198E2F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37052AE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7209A20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8C5B151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1330354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2B1AD822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2D4B3EE1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16</w:t>
            </w:r>
          </w:p>
        </w:tc>
        <w:tc>
          <w:tcPr>
            <w:tcW w:w="2386" w:type="dxa"/>
            <w:vAlign w:val="center"/>
          </w:tcPr>
          <w:p w14:paraId="3AB81628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4336BCE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25F9782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E835DA3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0AC1E8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61B81C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84F52C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626F30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F456A57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50D8AE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396D78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CD60E9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AFA561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C5F37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1A1C2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5B6208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70A2B7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7C3240F4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EF2D0D8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442C03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FD4DE5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46279B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0E4075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6F9A43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21D9A2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4AF078F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9C1C06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90020BD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4F4D844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01967DE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9B28E35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620669E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5C508A1A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3FE24FD1" w14:textId="77777777" w:rsidR="00263C6C" w:rsidRPr="00393E5D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17</w:t>
            </w:r>
          </w:p>
        </w:tc>
        <w:tc>
          <w:tcPr>
            <w:tcW w:w="2386" w:type="dxa"/>
            <w:vAlign w:val="center"/>
          </w:tcPr>
          <w:p w14:paraId="681CD8FE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35BD80D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42044F2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A5E95D1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9A6414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A2400A9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23A3D7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F55EC6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E5B1F42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8CAF9E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DE2AF8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C73700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39DB50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436AA6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33271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6FDE7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FB598A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34AD0A77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D7756FD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65106F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D862B72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F3D80D7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849C6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B72307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6BAB693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3FB01B8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F7D9AE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0AD60F3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66CFE81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0E6C657F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F7E6950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5F9B1A6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263C6C" w14:paraId="7B410571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18CEF97D" w14:textId="77777777" w:rsidR="00263C6C" w:rsidRDefault="00263C6C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18</w:t>
            </w:r>
          </w:p>
        </w:tc>
        <w:tc>
          <w:tcPr>
            <w:tcW w:w="2386" w:type="dxa"/>
            <w:vAlign w:val="center"/>
          </w:tcPr>
          <w:p w14:paraId="5745F56B" w14:textId="77777777" w:rsidR="00263C6C" w:rsidRPr="00263C6C" w:rsidRDefault="00263C6C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31E4EEE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36ACDB8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06E567C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3F88C5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12DCA44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4B55D8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CD2FC08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51BAAE1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17749D6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858773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4E3AA4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D08C321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432B88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8DF0B30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FBCDD9E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B8EE48B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73E282EF" w14:textId="77777777" w:rsidR="00263C6C" w:rsidRDefault="00263C6C" w:rsidP="00393E5D">
            <w:pPr>
              <w:tabs>
                <w:tab w:val="left" w:pos="4820"/>
              </w:tabs>
              <w:jc w:val="center"/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3C5EDE1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B43AFA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EB738A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604DFC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40A3E05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7FA268D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2A5B5CF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A3C7DB9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DAFEC8A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11224CE" w14:textId="77777777" w:rsidR="00263C6C" w:rsidRPr="00393E5D" w:rsidRDefault="00263C6C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01AAEEE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AB5ADDD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6DBC31C" w14:textId="77777777" w:rsidR="00263C6C" w:rsidRPr="00787B33" w:rsidRDefault="00263C6C" w:rsidP="00787B33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</w:rPr>
            </w:pPr>
          </w:p>
        </w:tc>
        <w:tc>
          <w:tcPr>
            <w:tcW w:w="928" w:type="dxa"/>
            <w:vAlign w:val="center"/>
          </w:tcPr>
          <w:p w14:paraId="17D9027C" w14:textId="77777777" w:rsidR="00263C6C" w:rsidRPr="00263C6C" w:rsidRDefault="00263C6C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38C19E3E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087ABB50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lastRenderedPageBreak/>
              <w:t>19</w:t>
            </w:r>
          </w:p>
        </w:tc>
        <w:tc>
          <w:tcPr>
            <w:tcW w:w="2386" w:type="dxa"/>
            <w:vAlign w:val="center"/>
          </w:tcPr>
          <w:p w14:paraId="677097E5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65800FF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7CF2816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E5A349C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5A144D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6DC171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46FE09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308FE0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B05B998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5ADC36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62E265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380CF4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F9DFA6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9BAF5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1A33EE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EB00B2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2A82FE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 w:val="restart"/>
            <w:textDirection w:val="btLr"/>
            <w:vAlign w:val="center"/>
          </w:tcPr>
          <w:p w14:paraId="3942B5C4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  <w:r w:rsidRPr="00263C6C">
              <w:rPr>
                <w:color w:val="FF0000"/>
                <w:sz w:val="20"/>
              </w:rPr>
              <w:t>Only delivered by specialist approved Steps tutors</w:t>
            </w: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F43FBFD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E27064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29BFA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EAADB2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BA69E2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20DBAC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3C3F74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FF25076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E05876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528274D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 w:val="restart"/>
            <w:textDirection w:val="btLr"/>
            <w:vAlign w:val="center"/>
          </w:tcPr>
          <w:p w14:paraId="1078873F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  <w:r w:rsidRPr="00263C6C">
              <w:rPr>
                <w:color w:val="FF0000"/>
                <w:sz w:val="20"/>
              </w:rPr>
              <w:t>Only delivered by specialist approved Steps tutors</w:t>
            </w:r>
          </w:p>
        </w:tc>
        <w:tc>
          <w:tcPr>
            <w:tcW w:w="459" w:type="dxa"/>
            <w:vMerge w:val="restart"/>
            <w:textDirection w:val="btLr"/>
            <w:vAlign w:val="center"/>
          </w:tcPr>
          <w:p w14:paraId="7AE9404B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  <w:r w:rsidRPr="00263C6C">
              <w:rPr>
                <w:color w:val="FF0000"/>
                <w:sz w:val="20"/>
              </w:rPr>
              <w:t>Only delivered by specialist approved Steps tutors</w:t>
            </w:r>
          </w:p>
        </w:tc>
        <w:tc>
          <w:tcPr>
            <w:tcW w:w="459" w:type="dxa"/>
            <w:vMerge w:val="restart"/>
            <w:textDirection w:val="btLr"/>
            <w:vAlign w:val="center"/>
          </w:tcPr>
          <w:p w14:paraId="6154773A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  <w:r w:rsidRPr="00263C6C">
              <w:rPr>
                <w:color w:val="FF0000"/>
                <w:sz w:val="20"/>
              </w:rPr>
              <w:t>Only delivered by specialist approved Steps tutors</w:t>
            </w:r>
          </w:p>
        </w:tc>
        <w:tc>
          <w:tcPr>
            <w:tcW w:w="928" w:type="dxa"/>
            <w:vAlign w:val="center"/>
          </w:tcPr>
          <w:p w14:paraId="006EE13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54B72144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76E08604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20</w:t>
            </w:r>
          </w:p>
        </w:tc>
        <w:tc>
          <w:tcPr>
            <w:tcW w:w="2386" w:type="dxa"/>
            <w:vAlign w:val="center"/>
          </w:tcPr>
          <w:p w14:paraId="1E82366D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046EA78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241D94C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DE23D23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B50383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F88666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ECE270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BC4A0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370CC81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962422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990FBC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A18F0A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9D59A0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281CF9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905824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365023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512D90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2F1C2A8C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6990A42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82B782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6ADDC9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6F3836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706349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41C0A4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2C2161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AD625DA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477108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6C31B29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5F5CC3C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01A8F98F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A7A9BAB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5CB2DC3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4961D9D1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10840E24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21</w:t>
            </w:r>
          </w:p>
        </w:tc>
        <w:tc>
          <w:tcPr>
            <w:tcW w:w="2386" w:type="dxa"/>
            <w:vAlign w:val="center"/>
          </w:tcPr>
          <w:p w14:paraId="351F25CA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06F97E6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2C728B2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1516CA6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BC2047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D31C26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8FC221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BB5A8E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31E3F46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A6E3C9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21756B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46710A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0F6FD3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E5DCF7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FED254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7BC0A3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3E05EE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41A6BBD5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480BF62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A3AE6B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B3068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F0F2EE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487526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670DDE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2FDF8B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43BE38B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8951B8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B4D96DA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AA12BB8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4171BDE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594EE50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7D8744A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4067269B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49EDF946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22</w:t>
            </w:r>
          </w:p>
        </w:tc>
        <w:tc>
          <w:tcPr>
            <w:tcW w:w="2386" w:type="dxa"/>
            <w:vAlign w:val="center"/>
          </w:tcPr>
          <w:p w14:paraId="4980BDCF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6AFE7DB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40290B2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19DA9D1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88877D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6694BF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9338A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F2180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490431E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D6BC4C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A6972F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A6D4C8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E1E5B4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DA039B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6D1E3B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D18AD1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6B5BA4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44B8FF7A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82DCD8E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033791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1B8F2D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F48341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003FD8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420DD7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BDDAA8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1E4A829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C13E49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23466F2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F5E0458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4D960D0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263E8EC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2DEB8C0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5F68DB9D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5040E824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23</w:t>
            </w:r>
          </w:p>
        </w:tc>
        <w:tc>
          <w:tcPr>
            <w:tcW w:w="2386" w:type="dxa"/>
            <w:vAlign w:val="center"/>
          </w:tcPr>
          <w:p w14:paraId="65169321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2E1741F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4D4A669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A4D873E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B4A22B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6220A4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2F27E6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BE6DE2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2E53743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E85EF1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3311DF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E576ED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B42F27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25D5F7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324C2C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450547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8C5E1F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5A7A1D5D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9C55CD1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386843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A8ACDA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9FF744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81D8D8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0CA7E6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3602EE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BF33213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BD4CF8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E2B4D76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E47574B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11ECD7A1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618E6DF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445DD95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5DBF0BDF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54BE0886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24</w:t>
            </w:r>
          </w:p>
        </w:tc>
        <w:tc>
          <w:tcPr>
            <w:tcW w:w="2386" w:type="dxa"/>
            <w:vAlign w:val="center"/>
          </w:tcPr>
          <w:p w14:paraId="1959EB80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29AC59C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53FCFDA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B9D0CF9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307839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25067F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1B0367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26F3C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1633D77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739B0B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B3DE01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FCB5FD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829D5B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7F88FF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5B6EED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F4685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C54D0F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7CE06B83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889891C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F5DCF3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CE334D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36FF1D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89E23C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5CFF64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628630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66BDDD5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32A098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EBB342A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ECCFFBA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197B85EC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2CD723F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0EA4A79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3ABEA87F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0537620D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25</w:t>
            </w:r>
          </w:p>
        </w:tc>
        <w:tc>
          <w:tcPr>
            <w:tcW w:w="2386" w:type="dxa"/>
            <w:vAlign w:val="center"/>
          </w:tcPr>
          <w:p w14:paraId="38B93FC0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35CF76F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7314209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6327361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881314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F4C068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2A3101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4ACC17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2867873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BC7B08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6CC730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C65A5A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291479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746E1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FAFE9A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A2A2B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C48855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553146E8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E7A115D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BF909E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BFCE88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0729E6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83390F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D4DFCE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3EBC5D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712A5F8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176108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96416E8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FCF874A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7861263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D7C42CB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331B55F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1A599013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3F52E4F5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26</w:t>
            </w:r>
          </w:p>
        </w:tc>
        <w:tc>
          <w:tcPr>
            <w:tcW w:w="2386" w:type="dxa"/>
            <w:vAlign w:val="center"/>
          </w:tcPr>
          <w:p w14:paraId="6A265628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5BC41D7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0DAC1FE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F508C14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01AA6B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97AB75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3D7433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43A75E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1CB53AE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055E57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A5018D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DD5B32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A4741E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AB8071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0F5FFB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85ECB1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7A22E7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23DE31ED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E2E13B6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8B6F2F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D93393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406736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687204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8ECF03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4C789C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5FE5CEF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A40000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44E307C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6A6EF5F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D39DFAF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047240C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243EDAB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3FC79E14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78F8EA76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27</w:t>
            </w:r>
          </w:p>
        </w:tc>
        <w:tc>
          <w:tcPr>
            <w:tcW w:w="2386" w:type="dxa"/>
            <w:vAlign w:val="center"/>
          </w:tcPr>
          <w:p w14:paraId="0047AE9A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5901F5A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3B38F75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3764C6E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C5EE0C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EE2948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567DAA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C3BFE9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4A23961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E7FE7E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BF03C1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A3E40E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14BE1C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720D08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0EBB67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DC39F4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4C2AC3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6B561ECF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1E8E136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E14B1C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F40A7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F431AE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C6CD4C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62CD37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0B8E33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FF12879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1AA509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DE3B31C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35B20B9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A03343E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17F822F7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25621B8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632FB281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68084566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28</w:t>
            </w:r>
          </w:p>
        </w:tc>
        <w:tc>
          <w:tcPr>
            <w:tcW w:w="2386" w:type="dxa"/>
            <w:vAlign w:val="center"/>
          </w:tcPr>
          <w:p w14:paraId="205B359F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6624C6E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2BEEE02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61A5BBE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C3E292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7BD2ED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FBB6D2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457A36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12544DF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DCFE24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B295BC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CB3610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89DFAB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FA75E8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2E1143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FD05E6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7C2CE6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4775A468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730F2D7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BE0D96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C01203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23D585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673A9C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E45D1E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7932A4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3C96352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FF41AD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2B703C5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2188FF5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357795B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DD7593E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7987A0C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63FB1035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37DFF254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29</w:t>
            </w:r>
          </w:p>
        </w:tc>
        <w:tc>
          <w:tcPr>
            <w:tcW w:w="2386" w:type="dxa"/>
            <w:vAlign w:val="center"/>
          </w:tcPr>
          <w:p w14:paraId="256056D6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7BF00CC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43283C7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9A45DFE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1B6E56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8AFA9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EBBE40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9276F0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8DA5573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B0CFFA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CB9AD6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3EE1C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968451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02F6D3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67E3D2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3FD27B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1EA28F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1F328BA3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123A203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F0B36F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C486E8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1C5384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60D437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5E27BE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CB946C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ADD4118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51718C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21E42B6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0DF237B5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04FCA56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01205D5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3E7685E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43D6F02F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31A9AAAE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30</w:t>
            </w:r>
          </w:p>
        </w:tc>
        <w:tc>
          <w:tcPr>
            <w:tcW w:w="2386" w:type="dxa"/>
            <w:vAlign w:val="center"/>
          </w:tcPr>
          <w:p w14:paraId="55059E7D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539E13F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72712D3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AE1920A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AAC86D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7BDADA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2BC182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4F6FE8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29099DB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06B1B3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8009AD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A42413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CBC90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6EBA4F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923D9D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F68E59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63CE5E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594D18D9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DBF2AAC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9D513A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E5EC6C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4FD92F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EFC0E8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6C65A7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2893FA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65BBAE5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81D92C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1947686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79395D2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3E77A66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24F6994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4B923A6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15D4185B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27C91D75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31</w:t>
            </w:r>
          </w:p>
        </w:tc>
        <w:tc>
          <w:tcPr>
            <w:tcW w:w="2386" w:type="dxa"/>
            <w:vAlign w:val="center"/>
          </w:tcPr>
          <w:p w14:paraId="697BD7EF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4F17E22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624B2B4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8C86FCD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C75F4F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443C4B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6DE1BD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1DEB08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7278922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2C49F8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C284D5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12BD9E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53177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0B8BC1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A14F2E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0B88B3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2C1DFB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62B0AA20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E7B7960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1EC29F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C13F87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3015D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0C1E77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9D89ED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65247D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D9AE39D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7A1AD61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2938126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1FCE7E86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FD8ADED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6952F5E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644713E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088580E6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04B729D0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32</w:t>
            </w:r>
          </w:p>
        </w:tc>
        <w:tc>
          <w:tcPr>
            <w:tcW w:w="2386" w:type="dxa"/>
            <w:vAlign w:val="center"/>
          </w:tcPr>
          <w:p w14:paraId="01CBC05F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009FABA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0888961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AF29CDB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878669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E04839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E396F2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C692A1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97FA94B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18E50E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BC3742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44BF72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1546EB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F27AE5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057BC8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0E89C8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6C9A8D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515EB949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9F7116B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5663FEE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537A7C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32B994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AA38CB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F5AE9A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DC19D7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7C24E92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44D124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BC3F6F4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7E5C674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4FB4BD8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7999966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0A9EC8A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02B8F0B1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04AEA830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33</w:t>
            </w:r>
          </w:p>
        </w:tc>
        <w:tc>
          <w:tcPr>
            <w:tcW w:w="2386" w:type="dxa"/>
            <w:vAlign w:val="center"/>
          </w:tcPr>
          <w:p w14:paraId="3B76E87E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5BC2064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3D78EB0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2DE3035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0EC3CF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1EBB62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AB801F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03103A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436562B3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38848B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E5B611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2A86E7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2A1E30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78E842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171213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C1317C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38462D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28D0D6BB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ECA8ABD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B39677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4428B1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7DF6D0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166F77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63174F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260F98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D527D8D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0A7503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DBCCDC2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F2E506A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ECFB5AE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179BB2A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260E03E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330C4E65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0BF6711F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34</w:t>
            </w:r>
          </w:p>
        </w:tc>
        <w:tc>
          <w:tcPr>
            <w:tcW w:w="2386" w:type="dxa"/>
            <w:vAlign w:val="center"/>
          </w:tcPr>
          <w:p w14:paraId="085E7C4C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2BD3256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5E4E94A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7AA5C89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DACA34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300946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84A742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B561D1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1A69B92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1FAB344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601C54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CFA698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DAEF1A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B79617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A9C1AD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1BFA94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0CE524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063731D5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E7F6929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8F2126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9B814E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6076D2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5F4A0E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4CDAF6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1D01648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6F3A3A4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BD9C27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C061AAF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13A820A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C9BAAFF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AFBF219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1E836D7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382A3C96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7A284770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35</w:t>
            </w:r>
          </w:p>
        </w:tc>
        <w:tc>
          <w:tcPr>
            <w:tcW w:w="2386" w:type="dxa"/>
            <w:vAlign w:val="center"/>
          </w:tcPr>
          <w:p w14:paraId="76499037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7F2E89F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37707A1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710798D8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B7F78E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44EE9A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2665F1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C5A006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3CDE7C7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D41830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54D67A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58F75D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BA9C8E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B8DE89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E1FCC8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4F7412C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C8C09E1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6363CEDC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703AAC3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32BAB05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F0BC79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1F5628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DD160A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475ECC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B09E09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64FAE211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7BF89C2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5A149A50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6370C9CC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78FA9609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405ACBEF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764E629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  <w:tr w:rsidR="000C3DD1" w14:paraId="6E3BF91A" w14:textId="77777777" w:rsidTr="00464AA7">
        <w:trPr>
          <w:trHeight w:val="397"/>
          <w:jc w:val="center"/>
        </w:trPr>
        <w:tc>
          <w:tcPr>
            <w:tcW w:w="373" w:type="dxa"/>
            <w:vAlign w:val="center"/>
          </w:tcPr>
          <w:p w14:paraId="476323A1" w14:textId="77777777" w:rsidR="000C3DD1" w:rsidRDefault="000C3DD1" w:rsidP="00393E5D">
            <w:pPr>
              <w:tabs>
                <w:tab w:val="left" w:pos="4820"/>
              </w:tabs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36</w:t>
            </w:r>
          </w:p>
        </w:tc>
        <w:tc>
          <w:tcPr>
            <w:tcW w:w="2386" w:type="dxa"/>
            <w:vAlign w:val="center"/>
          </w:tcPr>
          <w:p w14:paraId="415AA8DC" w14:textId="77777777" w:rsidR="000C3DD1" w:rsidRPr="00263C6C" w:rsidRDefault="000C3DD1" w:rsidP="00393E5D">
            <w:pPr>
              <w:tabs>
                <w:tab w:val="left" w:pos="4820"/>
              </w:tabs>
              <w:rPr>
                <w:sz w:val="20"/>
              </w:rPr>
            </w:pPr>
          </w:p>
        </w:tc>
        <w:tc>
          <w:tcPr>
            <w:tcW w:w="452" w:type="dxa"/>
            <w:vAlign w:val="center"/>
          </w:tcPr>
          <w:p w14:paraId="4E0CE3C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3" w:type="dxa"/>
            <w:vAlign w:val="center"/>
          </w:tcPr>
          <w:p w14:paraId="5F8C0E2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B08EB55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4038CF94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5E80475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A3DC7FE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F2E50F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1EE5BB2D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6E4A68D7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7A4E27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B919BE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C175D4A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1762AE56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FC6D38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9AE14BF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365EC565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Merge/>
            <w:vAlign w:val="center"/>
          </w:tcPr>
          <w:p w14:paraId="6CC77DA5" w14:textId="77777777" w:rsidR="000C3DD1" w:rsidRPr="000C3DD1" w:rsidRDefault="000C3DD1" w:rsidP="00393E5D">
            <w:pPr>
              <w:tabs>
                <w:tab w:val="left" w:pos="4820"/>
              </w:tabs>
              <w:jc w:val="center"/>
              <w:rPr>
                <w:color w:val="FF0000"/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3C2C077F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002863FD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28909403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4D8B0C4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6A63228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7830CFB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459" w:type="dxa"/>
            <w:vAlign w:val="center"/>
          </w:tcPr>
          <w:p w14:paraId="039C7EB0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25B4E135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Align w:val="center"/>
          </w:tcPr>
          <w:p w14:paraId="27307BBB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  <w:tc>
          <w:tcPr>
            <w:tcW w:w="235" w:type="dxa"/>
            <w:shd w:val="clear" w:color="auto" w:fill="D9D9D9" w:themeFill="background1" w:themeFillShade="D9"/>
            <w:vAlign w:val="center"/>
          </w:tcPr>
          <w:p w14:paraId="0A0787BC" w14:textId="77777777" w:rsidR="000C3DD1" w:rsidRPr="00393E5D" w:rsidRDefault="000C3DD1" w:rsidP="00393E5D">
            <w:pPr>
              <w:tabs>
                <w:tab w:val="left" w:pos="4820"/>
              </w:tabs>
              <w:jc w:val="center"/>
              <w:rPr>
                <w:sz w:val="2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5DEEDFC2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300AF29D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459" w:type="dxa"/>
            <w:vMerge/>
            <w:textDirection w:val="btLr"/>
            <w:vAlign w:val="center"/>
          </w:tcPr>
          <w:p w14:paraId="2F0A4269" w14:textId="77777777" w:rsidR="000C3DD1" w:rsidRPr="000C3DD1" w:rsidRDefault="000C3DD1" w:rsidP="000C3DD1">
            <w:pPr>
              <w:tabs>
                <w:tab w:val="left" w:pos="4820"/>
              </w:tabs>
              <w:ind w:left="113" w:righ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928" w:type="dxa"/>
            <w:vAlign w:val="center"/>
          </w:tcPr>
          <w:p w14:paraId="37A273A9" w14:textId="77777777" w:rsidR="000C3DD1" w:rsidRPr="00263C6C" w:rsidRDefault="000C3DD1" w:rsidP="00393E5D">
            <w:pPr>
              <w:tabs>
                <w:tab w:val="left" w:pos="4820"/>
              </w:tabs>
              <w:jc w:val="center"/>
              <w:rPr>
                <w:sz w:val="20"/>
              </w:rPr>
            </w:pPr>
          </w:p>
        </w:tc>
      </w:tr>
    </w:tbl>
    <w:p w14:paraId="0DD04B11" w14:textId="77777777" w:rsidR="00C04B93" w:rsidRPr="000C3DD1" w:rsidRDefault="00C04B93">
      <w:pPr>
        <w:tabs>
          <w:tab w:val="left" w:pos="4820"/>
        </w:tabs>
        <w:sectPr w:rsidR="00C04B93" w:rsidRPr="000C3DD1" w:rsidSect="00C04B93">
          <w:headerReference w:type="default" r:id="rId11"/>
          <w:footerReference w:type="default" r:id="rId12"/>
          <w:pgSz w:w="16840" w:h="11907" w:orient="landscape" w:code="9"/>
          <w:pgMar w:top="454" w:right="284" w:bottom="454" w:left="284" w:header="0" w:footer="0" w:gutter="0"/>
          <w:paperSrc w:first="7" w:other="7"/>
          <w:cols w:space="720"/>
          <w:docGrid w:linePitch="326"/>
        </w:sectPr>
      </w:pPr>
    </w:p>
    <w:p w14:paraId="0ADC7EF4" w14:textId="77777777" w:rsidR="0078282B" w:rsidRDefault="0078282B" w:rsidP="00373E3D">
      <w:pPr>
        <w:rPr>
          <w:rFonts w:cs="Arial"/>
          <w:b/>
          <w:i/>
          <w:sz w:val="20"/>
          <w:szCs w:val="24"/>
          <w:lang w:eastAsia="en-GB"/>
        </w:rPr>
      </w:pPr>
    </w:p>
    <w:p w14:paraId="47FF1DD3" w14:textId="77777777" w:rsidR="009B7906" w:rsidRPr="00123377" w:rsidRDefault="009B7906" w:rsidP="009B7906">
      <w:pPr>
        <w:rPr>
          <w:rFonts w:cs="Arial"/>
          <w:b/>
          <w:i/>
          <w:szCs w:val="24"/>
          <w:lang w:eastAsia="en-GB"/>
        </w:rPr>
      </w:pPr>
      <w:r w:rsidRPr="00123377">
        <w:rPr>
          <w:rFonts w:cs="Arial"/>
          <w:b/>
          <w:i/>
          <w:szCs w:val="24"/>
          <w:lang w:eastAsia="en-GB"/>
        </w:rPr>
        <w:t>If any participant does not reach the appropriate standard for certification, they should be recorded as Referred and a note should be made below of their name and the reasons for non-certification.  Tutors should encourage the participant to attend further training.</w:t>
      </w:r>
    </w:p>
    <w:p w14:paraId="2127F08F" w14:textId="77777777" w:rsidR="009B7906" w:rsidRPr="00123377" w:rsidRDefault="009B7906" w:rsidP="009B7906">
      <w:pPr>
        <w:rPr>
          <w:rFonts w:cs="Arial"/>
          <w:b/>
          <w:szCs w:val="24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11623"/>
      </w:tblGrid>
      <w:tr w:rsidR="00464AA7" w:rsidRPr="00123377" w14:paraId="20304384" w14:textId="77777777" w:rsidTr="00CD5E2B">
        <w:trPr>
          <w:jc w:val="center"/>
        </w:trPr>
        <w:tc>
          <w:tcPr>
            <w:tcW w:w="14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446DAD" w14:textId="77777777" w:rsidR="00464AA7" w:rsidRPr="00123377" w:rsidRDefault="00464AA7" w:rsidP="00CD5E2B">
            <w:pPr>
              <w:rPr>
                <w:rFonts w:cs="Arial"/>
                <w:b/>
                <w:sz w:val="28"/>
                <w:szCs w:val="28"/>
              </w:rPr>
            </w:pPr>
            <w:r w:rsidRPr="00123377">
              <w:rPr>
                <w:rFonts w:cs="Arial"/>
                <w:b/>
                <w:sz w:val="28"/>
                <w:szCs w:val="28"/>
                <w:lang w:eastAsia="en-GB"/>
              </w:rPr>
              <w:t xml:space="preserve">Names of participants referred and requiring extra training prior to certification </w:t>
            </w:r>
          </w:p>
        </w:tc>
      </w:tr>
      <w:tr w:rsidR="00464AA7" w:rsidRPr="00123377" w14:paraId="07DACDE0" w14:textId="77777777" w:rsidTr="00CD5E2B">
        <w:trPr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9AE53C" w14:textId="77777777" w:rsidR="00464AA7" w:rsidRPr="00123377" w:rsidRDefault="00464AA7" w:rsidP="00CD5E2B">
            <w:pPr>
              <w:rPr>
                <w:rFonts w:cs="Arial"/>
                <w:b/>
                <w:sz w:val="28"/>
                <w:szCs w:val="28"/>
              </w:rPr>
            </w:pPr>
            <w:r w:rsidRPr="00123377">
              <w:rPr>
                <w:rFonts w:cs="Arial"/>
                <w:b/>
                <w:sz w:val="28"/>
                <w:szCs w:val="28"/>
                <w:lang w:eastAsia="en-GB"/>
              </w:rPr>
              <w:t xml:space="preserve">Name </w:t>
            </w:r>
          </w:p>
        </w:tc>
        <w:tc>
          <w:tcPr>
            <w:tcW w:w="1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59172C" w14:textId="77777777" w:rsidR="00464AA7" w:rsidRPr="00123377" w:rsidRDefault="00464AA7" w:rsidP="00CD5E2B">
            <w:pPr>
              <w:rPr>
                <w:rFonts w:cs="Arial"/>
                <w:b/>
                <w:sz w:val="28"/>
                <w:szCs w:val="28"/>
              </w:rPr>
            </w:pPr>
            <w:r w:rsidRPr="00123377">
              <w:rPr>
                <w:rFonts w:cs="Arial"/>
                <w:b/>
                <w:sz w:val="28"/>
                <w:szCs w:val="28"/>
                <w:lang w:eastAsia="en-GB"/>
              </w:rPr>
              <w:t>Reason for a referred pass</w:t>
            </w:r>
          </w:p>
        </w:tc>
      </w:tr>
      <w:tr w:rsidR="00464AA7" w:rsidRPr="00325772" w14:paraId="518D76A2" w14:textId="77777777" w:rsidTr="00CD5E2B">
        <w:trPr>
          <w:trHeight w:val="68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CA83" w14:textId="77777777" w:rsidR="00464AA7" w:rsidRPr="00325772" w:rsidRDefault="00464AA7" w:rsidP="00CD5E2B">
            <w:pPr>
              <w:rPr>
                <w:rFonts w:cs="Arial"/>
                <w:szCs w:val="28"/>
              </w:rPr>
            </w:pPr>
          </w:p>
        </w:tc>
        <w:tc>
          <w:tcPr>
            <w:tcW w:w="1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F004" w14:textId="77777777" w:rsidR="00464AA7" w:rsidRPr="00325772" w:rsidRDefault="00464AA7" w:rsidP="00CD5E2B">
            <w:pPr>
              <w:rPr>
                <w:rFonts w:cs="Arial"/>
                <w:szCs w:val="28"/>
              </w:rPr>
            </w:pPr>
          </w:p>
        </w:tc>
      </w:tr>
      <w:tr w:rsidR="00464AA7" w:rsidRPr="00325772" w14:paraId="061CC384" w14:textId="77777777" w:rsidTr="00CD5E2B">
        <w:trPr>
          <w:trHeight w:val="68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1300" w14:textId="77777777" w:rsidR="00464AA7" w:rsidRPr="00325772" w:rsidRDefault="00464AA7" w:rsidP="00CD5E2B">
            <w:pPr>
              <w:rPr>
                <w:rFonts w:cs="Arial"/>
                <w:szCs w:val="28"/>
              </w:rPr>
            </w:pPr>
          </w:p>
        </w:tc>
        <w:tc>
          <w:tcPr>
            <w:tcW w:w="1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B1ED" w14:textId="77777777" w:rsidR="00464AA7" w:rsidRPr="00325772" w:rsidRDefault="00464AA7" w:rsidP="00CD5E2B">
            <w:pPr>
              <w:rPr>
                <w:rFonts w:cs="Arial"/>
                <w:szCs w:val="28"/>
              </w:rPr>
            </w:pPr>
          </w:p>
        </w:tc>
      </w:tr>
      <w:tr w:rsidR="00464AA7" w:rsidRPr="00325772" w14:paraId="26253EB0" w14:textId="77777777" w:rsidTr="00CD5E2B">
        <w:trPr>
          <w:trHeight w:val="68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6085" w14:textId="77777777" w:rsidR="00464AA7" w:rsidRPr="00325772" w:rsidRDefault="00464AA7" w:rsidP="00CD5E2B">
            <w:pPr>
              <w:rPr>
                <w:rFonts w:cs="Arial"/>
                <w:szCs w:val="28"/>
              </w:rPr>
            </w:pPr>
          </w:p>
        </w:tc>
        <w:tc>
          <w:tcPr>
            <w:tcW w:w="1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7F52" w14:textId="77777777" w:rsidR="00464AA7" w:rsidRPr="00325772" w:rsidRDefault="00464AA7" w:rsidP="00CD5E2B">
            <w:pPr>
              <w:rPr>
                <w:rFonts w:cs="Arial"/>
                <w:szCs w:val="28"/>
              </w:rPr>
            </w:pPr>
          </w:p>
        </w:tc>
      </w:tr>
      <w:tr w:rsidR="00464AA7" w:rsidRPr="00123377" w14:paraId="7C3505DF" w14:textId="77777777" w:rsidTr="00CD5E2B">
        <w:trPr>
          <w:trHeight w:val="1247"/>
          <w:jc w:val="center"/>
        </w:trPr>
        <w:tc>
          <w:tcPr>
            <w:tcW w:w="14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2ADDD" w14:textId="77777777" w:rsidR="00464AA7" w:rsidRPr="00123377" w:rsidRDefault="00464AA7" w:rsidP="00CD5E2B">
            <w:pPr>
              <w:rPr>
                <w:rFonts w:cs="Arial"/>
                <w:sz w:val="28"/>
                <w:szCs w:val="28"/>
                <w:lang w:eastAsia="en-GB"/>
              </w:rPr>
            </w:pPr>
            <w:r w:rsidRPr="00123377">
              <w:rPr>
                <w:rFonts w:cs="Arial"/>
                <w:sz w:val="28"/>
                <w:szCs w:val="28"/>
                <w:lang w:eastAsia="en-GB"/>
              </w:rPr>
              <w:t xml:space="preserve">Managers should be aware that following training there may be implications for staff that have received either a credible witness or referred pass. In these </w:t>
            </w:r>
            <w:r w:rsidR="00E37F98" w:rsidRPr="00123377">
              <w:rPr>
                <w:rFonts w:cs="Arial"/>
                <w:sz w:val="28"/>
                <w:szCs w:val="28"/>
                <w:lang w:eastAsia="en-GB"/>
              </w:rPr>
              <w:t>instances,</w:t>
            </w:r>
            <w:r w:rsidRPr="00123377">
              <w:rPr>
                <w:rFonts w:cs="Arial"/>
                <w:sz w:val="28"/>
                <w:szCs w:val="28"/>
                <w:lang w:eastAsia="en-GB"/>
              </w:rPr>
              <w:t xml:space="preserve"> the school should consider the use of a risk management plan.</w:t>
            </w:r>
          </w:p>
        </w:tc>
      </w:tr>
      <w:tr w:rsidR="00464AA7" w:rsidRPr="00123377" w14:paraId="641C29BB" w14:textId="77777777" w:rsidTr="00CD5E2B">
        <w:trPr>
          <w:trHeight w:val="1361"/>
          <w:jc w:val="center"/>
        </w:trPr>
        <w:tc>
          <w:tcPr>
            <w:tcW w:w="14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2F54" w14:textId="77777777" w:rsidR="00464AA7" w:rsidRDefault="00464AA7" w:rsidP="00CD5E2B">
            <w:pPr>
              <w:rPr>
                <w:rFonts w:cs="Arial"/>
                <w:b/>
                <w:sz w:val="28"/>
                <w:szCs w:val="28"/>
                <w:lang w:eastAsia="en-GB"/>
              </w:rPr>
            </w:pPr>
            <w:r w:rsidRPr="00123377">
              <w:rPr>
                <w:rFonts w:cs="Arial"/>
                <w:b/>
                <w:sz w:val="28"/>
                <w:szCs w:val="28"/>
                <w:lang w:eastAsia="en-GB"/>
              </w:rPr>
              <w:t>Details of any accidents, injuries or incidents requiring attention recordable under HSE regulations.</w:t>
            </w:r>
          </w:p>
          <w:p w14:paraId="423771F9" w14:textId="77777777" w:rsidR="00464AA7" w:rsidRPr="00325772" w:rsidRDefault="00464AA7" w:rsidP="00CD5E2B">
            <w:pPr>
              <w:rPr>
                <w:rFonts w:cs="Arial"/>
                <w:szCs w:val="28"/>
              </w:rPr>
            </w:pPr>
          </w:p>
        </w:tc>
      </w:tr>
    </w:tbl>
    <w:p w14:paraId="2779E7B1" w14:textId="77777777" w:rsidR="009B7906" w:rsidRPr="00123377" w:rsidRDefault="009B7906" w:rsidP="009B7906">
      <w:pPr>
        <w:rPr>
          <w:rFonts w:cs="Arial"/>
          <w:b/>
        </w:rPr>
      </w:pPr>
    </w:p>
    <w:p w14:paraId="0ABA3557" w14:textId="77777777" w:rsidR="009B7906" w:rsidRPr="00464AA7" w:rsidRDefault="009B7906" w:rsidP="009B7906">
      <w:pPr>
        <w:rPr>
          <w:rFonts w:cs="Arial"/>
          <w:b/>
          <w:szCs w:val="24"/>
          <w:lang w:eastAsia="en-GB"/>
        </w:rPr>
      </w:pPr>
      <w:r w:rsidRPr="00464AA7">
        <w:rPr>
          <w:rFonts w:cs="Arial"/>
          <w:b/>
          <w:szCs w:val="24"/>
          <w:lang w:eastAsia="en-GB"/>
        </w:rPr>
        <w:t xml:space="preserve">If any participant was excluded from the training on the grounds of displaying behaviour directly contrary to your authority’s anti-discriminatory practice, the </w:t>
      </w:r>
      <w:r w:rsidR="005966EA" w:rsidRPr="00464AA7">
        <w:rPr>
          <w:rFonts w:cs="Arial"/>
          <w:b/>
          <w:szCs w:val="24"/>
          <w:lang w:eastAsia="en-GB"/>
        </w:rPr>
        <w:t xml:space="preserve">headteacher or </w:t>
      </w:r>
      <w:r w:rsidRPr="00464AA7">
        <w:rPr>
          <w:rFonts w:cs="Arial"/>
          <w:b/>
          <w:szCs w:val="24"/>
          <w:lang w:eastAsia="en-GB"/>
        </w:rPr>
        <w:t>manager should be informed verbally at the earliest available opportunity and in writing which should then be attached to this form.</w:t>
      </w:r>
      <w:r w:rsidR="00464AA7" w:rsidRPr="00464AA7">
        <w:rPr>
          <w:rFonts w:cs="Arial"/>
          <w:b/>
          <w:szCs w:val="24"/>
          <w:lang w:eastAsia="en-GB"/>
        </w:rPr>
        <w:t xml:space="preserve"> </w:t>
      </w:r>
      <w:r w:rsidRPr="00464AA7">
        <w:rPr>
          <w:rFonts w:cs="Arial"/>
          <w:b/>
          <w:szCs w:val="24"/>
          <w:lang w:eastAsia="en-GB"/>
        </w:rPr>
        <w:t>A copy of this record should be sent with a copy of the course outline and competency evaluation sheet to the commissioning manager.</w:t>
      </w:r>
    </w:p>
    <w:p w14:paraId="249CFB63" w14:textId="77777777" w:rsidR="009B7906" w:rsidRPr="00464AA7" w:rsidRDefault="009B7906" w:rsidP="009B7906">
      <w:pPr>
        <w:rPr>
          <w:rFonts w:cs="Arial"/>
          <w:b/>
          <w:szCs w:val="24"/>
          <w:lang w:eastAsia="en-GB"/>
        </w:rPr>
      </w:pPr>
    </w:p>
    <w:p w14:paraId="3564C1F5" w14:textId="77777777" w:rsidR="00373E3D" w:rsidRPr="00464AA7" w:rsidRDefault="003B1414" w:rsidP="00373E3D">
      <w:pPr>
        <w:rPr>
          <w:rFonts w:cs="Arial"/>
          <w:b/>
          <w:szCs w:val="24"/>
          <w:lang w:eastAsia="en-GB"/>
        </w:rPr>
      </w:pPr>
      <w:r w:rsidRPr="00464AA7">
        <w:rPr>
          <w:rFonts w:cs="Arial"/>
          <w:b/>
          <w:noProof/>
          <w:szCs w:val="24"/>
          <w:lang w:eastAsia="en-GB"/>
        </w:rPr>
        <w:drawing>
          <wp:anchor distT="0" distB="0" distL="114300" distR="114300" simplePos="0" relativeHeight="251657728" behindDoc="1" locked="0" layoutInCell="1" allowOverlap="1" wp14:anchorId="053BE790" wp14:editId="662F31D0">
            <wp:simplePos x="0" y="0"/>
            <wp:positionH relativeFrom="column">
              <wp:posOffset>4424045</wp:posOffset>
            </wp:positionH>
            <wp:positionV relativeFrom="paragraph">
              <wp:posOffset>5420995</wp:posOffset>
            </wp:positionV>
            <wp:extent cx="1609090" cy="899795"/>
            <wp:effectExtent l="0" t="0" r="0" b="0"/>
            <wp:wrapNone/>
            <wp:docPr id="20" name="Picture 20" descr="ISL_logo_HiRes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SL_logo_HiRes_RGB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906" w:rsidRPr="00464AA7">
        <w:rPr>
          <w:rFonts w:cs="Arial"/>
          <w:b/>
          <w:szCs w:val="24"/>
          <w:lang w:eastAsia="en-GB"/>
        </w:rPr>
        <w:t>Once completed a copy of this form should be sent to</w:t>
      </w:r>
      <w:r w:rsidR="00E512A6">
        <w:rPr>
          <w:rFonts w:cs="Arial"/>
          <w:b/>
          <w:szCs w:val="24"/>
          <w:lang w:eastAsia="en-GB"/>
        </w:rPr>
        <w:t xml:space="preserve"> </w:t>
      </w:r>
      <w:hyperlink r:id="rId14" w:history="1">
        <w:r w:rsidR="00E512A6" w:rsidRPr="00761BE2">
          <w:rPr>
            <w:rStyle w:val="Hyperlink"/>
            <w:rFonts w:cs="Arial"/>
            <w:b/>
            <w:szCs w:val="24"/>
            <w:lang w:eastAsia="en-GB"/>
          </w:rPr>
          <w:t>Steps@hertfordshire.gov.uk</w:t>
        </w:r>
      </w:hyperlink>
      <w:r w:rsidR="00E512A6">
        <w:rPr>
          <w:rFonts w:cs="Arial"/>
          <w:b/>
          <w:szCs w:val="24"/>
          <w:lang w:eastAsia="en-GB"/>
        </w:rPr>
        <w:t xml:space="preserve">. </w:t>
      </w:r>
      <w:r w:rsidR="009B7906" w:rsidRPr="00464AA7">
        <w:rPr>
          <w:rFonts w:cs="Arial"/>
          <w:b/>
          <w:szCs w:val="24"/>
          <w:lang w:eastAsia="en-GB"/>
        </w:rPr>
        <w:t xml:space="preserve"> Any issues or questions arising from training can be discussed with </w:t>
      </w:r>
      <w:r w:rsidR="00FD7179" w:rsidRPr="00464AA7">
        <w:rPr>
          <w:rFonts w:cs="Arial"/>
          <w:b/>
          <w:szCs w:val="24"/>
          <w:lang w:eastAsia="en-GB"/>
        </w:rPr>
        <w:t>the Steps Lea</w:t>
      </w:r>
      <w:r w:rsidR="00464AA7" w:rsidRPr="00464AA7">
        <w:rPr>
          <w:rFonts w:cs="Arial"/>
          <w:b/>
          <w:szCs w:val="24"/>
          <w:lang w:eastAsia="en-GB"/>
        </w:rPr>
        <w:t>d.</w:t>
      </w:r>
    </w:p>
    <w:sectPr w:rsidR="00373E3D" w:rsidRPr="00464AA7" w:rsidSect="00464AA7">
      <w:footerReference w:type="default" r:id="rId15"/>
      <w:pgSz w:w="16840" w:h="11907" w:orient="landscape" w:code="9"/>
      <w:pgMar w:top="680" w:right="680" w:bottom="680" w:left="680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75BF7" w14:textId="77777777" w:rsidR="00775F03" w:rsidRDefault="00775F03">
      <w:r>
        <w:separator/>
      </w:r>
    </w:p>
  </w:endnote>
  <w:endnote w:type="continuationSeparator" w:id="0">
    <w:p w14:paraId="66167A17" w14:textId="77777777" w:rsidR="00775F03" w:rsidRDefault="0077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2046D367" w14:paraId="741CBE08" w14:textId="77777777" w:rsidTr="2046D367">
      <w:trPr>
        <w:trHeight w:val="300"/>
      </w:trPr>
      <w:tc>
        <w:tcPr>
          <w:tcW w:w="3210" w:type="dxa"/>
        </w:tcPr>
        <w:p w14:paraId="4B0A3067" w14:textId="77777777" w:rsidR="2046D367" w:rsidRDefault="2046D367" w:rsidP="2046D367">
          <w:pPr>
            <w:pStyle w:val="Header"/>
            <w:ind w:left="-115"/>
          </w:pPr>
        </w:p>
      </w:tc>
      <w:tc>
        <w:tcPr>
          <w:tcW w:w="3210" w:type="dxa"/>
        </w:tcPr>
        <w:p w14:paraId="60EFB4E9" w14:textId="77777777" w:rsidR="2046D367" w:rsidRDefault="2046D367" w:rsidP="2046D367">
          <w:pPr>
            <w:pStyle w:val="Header"/>
            <w:jc w:val="center"/>
          </w:pPr>
        </w:p>
      </w:tc>
      <w:tc>
        <w:tcPr>
          <w:tcW w:w="3210" w:type="dxa"/>
        </w:tcPr>
        <w:p w14:paraId="66FC3226" w14:textId="77777777" w:rsidR="2046D367" w:rsidRDefault="2046D367" w:rsidP="2046D367">
          <w:pPr>
            <w:pStyle w:val="Header"/>
            <w:ind w:right="-115"/>
            <w:jc w:val="right"/>
          </w:pPr>
        </w:p>
      </w:tc>
    </w:tr>
  </w:tbl>
  <w:p w14:paraId="0DB33E22" w14:textId="77777777" w:rsidR="2046D367" w:rsidRDefault="2046D367" w:rsidP="2046D3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20"/>
      <w:gridCol w:w="5420"/>
      <w:gridCol w:w="5420"/>
    </w:tblGrid>
    <w:tr w:rsidR="2046D367" w14:paraId="70D3930F" w14:textId="77777777" w:rsidTr="2046D367">
      <w:trPr>
        <w:trHeight w:val="300"/>
      </w:trPr>
      <w:tc>
        <w:tcPr>
          <w:tcW w:w="5420" w:type="dxa"/>
        </w:tcPr>
        <w:p w14:paraId="7FD130C2" w14:textId="77777777" w:rsidR="2046D367" w:rsidRDefault="2046D367" w:rsidP="2046D367">
          <w:pPr>
            <w:pStyle w:val="Header"/>
            <w:ind w:left="-115"/>
          </w:pPr>
        </w:p>
      </w:tc>
      <w:tc>
        <w:tcPr>
          <w:tcW w:w="5420" w:type="dxa"/>
        </w:tcPr>
        <w:p w14:paraId="17487545" w14:textId="77777777" w:rsidR="2046D367" w:rsidRDefault="2046D367" w:rsidP="2046D367">
          <w:pPr>
            <w:pStyle w:val="Header"/>
            <w:jc w:val="center"/>
          </w:pPr>
        </w:p>
      </w:tc>
      <w:tc>
        <w:tcPr>
          <w:tcW w:w="5420" w:type="dxa"/>
        </w:tcPr>
        <w:p w14:paraId="51C79608" w14:textId="77777777" w:rsidR="2046D367" w:rsidRDefault="2046D367" w:rsidP="2046D367">
          <w:pPr>
            <w:pStyle w:val="Header"/>
            <w:ind w:right="-115"/>
            <w:jc w:val="right"/>
          </w:pPr>
        </w:p>
      </w:tc>
    </w:tr>
  </w:tbl>
  <w:p w14:paraId="7FBDA4B3" w14:textId="77777777" w:rsidR="2046D367" w:rsidRDefault="2046D367" w:rsidP="2046D3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60"/>
      <w:gridCol w:w="5160"/>
      <w:gridCol w:w="5160"/>
    </w:tblGrid>
    <w:tr w:rsidR="2046D367" w14:paraId="425E3D9D" w14:textId="77777777" w:rsidTr="2046D367">
      <w:trPr>
        <w:trHeight w:val="300"/>
      </w:trPr>
      <w:tc>
        <w:tcPr>
          <w:tcW w:w="5160" w:type="dxa"/>
        </w:tcPr>
        <w:p w14:paraId="0C3ACFC9" w14:textId="77777777" w:rsidR="2046D367" w:rsidRDefault="2046D367" w:rsidP="2046D367">
          <w:pPr>
            <w:pStyle w:val="Header"/>
            <w:ind w:left="-115"/>
          </w:pPr>
        </w:p>
      </w:tc>
      <w:tc>
        <w:tcPr>
          <w:tcW w:w="5160" w:type="dxa"/>
        </w:tcPr>
        <w:p w14:paraId="4742195A" w14:textId="77777777" w:rsidR="2046D367" w:rsidRDefault="2046D367" w:rsidP="2046D367">
          <w:pPr>
            <w:pStyle w:val="Header"/>
            <w:jc w:val="center"/>
          </w:pPr>
        </w:p>
      </w:tc>
      <w:tc>
        <w:tcPr>
          <w:tcW w:w="5160" w:type="dxa"/>
        </w:tcPr>
        <w:p w14:paraId="4DD36889" w14:textId="77777777" w:rsidR="2046D367" w:rsidRDefault="2046D367" w:rsidP="2046D367">
          <w:pPr>
            <w:pStyle w:val="Header"/>
            <w:ind w:right="-115"/>
            <w:jc w:val="right"/>
          </w:pPr>
        </w:p>
      </w:tc>
    </w:tr>
  </w:tbl>
  <w:p w14:paraId="346E94D1" w14:textId="77777777" w:rsidR="2046D367" w:rsidRDefault="2046D367" w:rsidP="2046D3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52EE6" w14:textId="77777777" w:rsidR="00775F03" w:rsidRDefault="00775F03">
      <w:r>
        <w:separator/>
      </w:r>
    </w:p>
  </w:footnote>
  <w:footnote w:type="continuationSeparator" w:id="0">
    <w:p w14:paraId="62611BD0" w14:textId="77777777" w:rsidR="00775F03" w:rsidRDefault="00775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9589C" w14:textId="77777777" w:rsidR="0084028B" w:rsidRDefault="0084028B">
    <w:pPr>
      <w:pStyle w:val="Header"/>
    </w:pPr>
    <w:r w:rsidRPr="0084028B">
      <w:rPr>
        <w:noProof/>
      </w:rPr>
      <w:drawing>
        <wp:anchor distT="0" distB="0" distL="114300" distR="114300" simplePos="0" relativeHeight="251659264" behindDoc="0" locked="0" layoutInCell="1" allowOverlap="1" wp14:anchorId="3D32AA94" wp14:editId="5BC6D272">
          <wp:simplePos x="0" y="0"/>
          <wp:positionH relativeFrom="page">
            <wp:posOffset>5931535</wp:posOffset>
          </wp:positionH>
          <wp:positionV relativeFrom="paragraph">
            <wp:posOffset>-442595</wp:posOffset>
          </wp:positionV>
          <wp:extent cx="1619885" cy="1209040"/>
          <wp:effectExtent l="0" t="0" r="0" b="0"/>
          <wp:wrapNone/>
          <wp:docPr id="9" name="Picture 9" descr="Corpora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orporat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1209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58441B8" wp14:editId="6DDA15AB">
          <wp:extent cx="590550" cy="590550"/>
          <wp:effectExtent l="0" t="0" r="0" b="0"/>
          <wp:docPr id="182147024" name="Picture 182147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D8646" w14:textId="77777777" w:rsidR="00C04B93" w:rsidRDefault="00C04B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E4C41"/>
    <w:multiLevelType w:val="hybridMultilevel"/>
    <w:tmpl w:val="5D4A42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80AD0"/>
    <w:multiLevelType w:val="hybridMultilevel"/>
    <w:tmpl w:val="DC3099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5174D"/>
    <w:multiLevelType w:val="hybridMultilevel"/>
    <w:tmpl w:val="5D74BD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000625">
    <w:abstractNumId w:val="2"/>
  </w:num>
  <w:num w:numId="2" w16cid:durableId="714819712">
    <w:abstractNumId w:val="0"/>
  </w:num>
  <w:num w:numId="3" w16cid:durableId="324014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9EC"/>
    <w:rsid w:val="00004FF8"/>
    <w:rsid w:val="000054F9"/>
    <w:rsid w:val="000311A4"/>
    <w:rsid w:val="0008394C"/>
    <w:rsid w:val="000C3DD1"/>
    <w:rsid w:val="000E7BE3"/>
    <w:rsid w:val="00146C85"/>
    <w:rsid w:val="00164C3E"/>
    <w:rsid w:val="00170E00"/>
    <w:rsid w:val="001913C2"/>
    <w:rsid w:val="001C6D4D"/>
    <w:rsid w:val="001E5515"/>
    <w:rsid w:val="00227C39"/>
    <w:rsid w:val="00243027"/>
    <w:rsid w:val="002434F8"/>
    <w:rsid w:val="00260FC9"/>
    <w:rsid w:val="00263C6C"/>
    <w:rsid w:val="0028677B"/>
    <w:rsid w:val="002D1778"/>
    <w:rsid w:val="002F1641"/>
    <w:rsid w:val="002F4B5C"/>
    <w:rsid w:val="002F6521"/>
    <w:rsid w:val="00304085"/>
    <w:rsid w:val="003177BC"/>
    <w:rsid w:val="00332B3B"/>
    <w:rsid w:val="00353068"/>
    <w:rsid w:val="00373E3D"/>
    <w:rsid w:val="00393E5D"/>
    <w:rsid w:val="003B1414"/>
    <w:rsid w:val="003E448A"/>
    <w:rsid w:val="00411312"/>
    <w:rsid w:val="004201EB"/>
    <w:rsid w:val="004212F8"/>
    <w:rsid w:val="00436F3B"/>
    <w:rsid w:val="00464AA7"/>
    <w:rsid w:val="004B40AF"/>
    <w:rsid w:val="004E6F50"/>
    <w:rsid w:val="004F5729"/>
    <w:rsid w:val="005261F5"/>
    <w:rsid w:val="00543AF9"/>
    <w:rsid w:val="00560AC7"/>
    <w:rsid w:val="00577B64"/>
    <w:rsid w:val="005966EA"/>
    <w:rsid w:val="005C42FE"/>
    <w:rsid w:val="005D2C71"/>
    <w:rsid w:val="005D3150"/>
    <w:rsid w:val="00651812"/>
    <w:rsid w:val="006759EC"/>
    <w:rsid w:val="00675B97"/>
    <w:rsid w:val="0069183E"/>
    <w:rsid w:val="006C718B"/>
    <w:rsid w:val="006D582C"/>
    <w:rsid w:val="00755864"/>
    <w:rsid w:val="00775F03"/>
    <w:rsid w:val="0078282B"/>
    <w:rsid w:val="00787B33"/>
    <w:rsid w:val="00821F27"/>
    <w:rsid w:val="00822615"/>
    <w:rsid w:val="00824CBC"/>
    <w:rsid w:val="0084028B"/>
    <w:rsid w:val="00865F16"/>
    <w:rsid w:val="008B3D03"/>
    <w:rsid w:val="008D0C46"/>
    <w:rsid w:val="008E34DA"/>
    <w:rsid w:val="0099615E"/>
    <w:rsid w:val="009A794B"/>
    <w:rsid w:val="009B7906"/>
    <w:rsid w:val="009C4B87"/>
    <w:rsid w:val="009F7108"/>
    <w:rsid w:val="00A21EED"/>
    <w:rsid w:val="00AA6A45"/>
    <w:rsid w:val="00AB076E"/>
    <w:rsid w:val="00B027FF"/>
    <w:rsid w:val="00B145C7"/>
    <w:rsid w:val="00B82BCD"/>
    <w:rsid w:val="00B91A7D"/>
    <w:rsid w:val="00BD4A3C"/>
    <w:rsid w:val="00BD61CE"/>
    <w:rsid w:val="00C04B93"/>
    <w:rsid w:val="00C262A1"/>
    <w:rsid w:val="00C304D7"/>
    <w:rsid w:val="00C374B6"/>
    <w:rsid w:val="00C54ADA"/>
    <w:rsid w:val="00CC0E39"/>
    <w:rsid w:val="00CD0E4F"/>
    <w:rsid w:val="00CD457E"/>
    <w:rsid w:val="00CF2503"/>
    <w:rsid w:val="00CF2ABA"/>
    <w:rsid w:val="00D32C53"/>
    <w:rsid w:val="00D33942"/>
    <w:rsid w:val="00D93B85"/>
    <w:rsid w:val="00DE2F5F"/>
    <w:rsid w:val="00E20D1D"/>
    <w:rsid w:val="00E37F98"/>
    <w:rsid w:val="00E512A6"/>
    <w:rsid w:val="00E7653C"/>
    <w:rsid w:val="00E80783"/>
    <w:rsid w:val="00E979A4"/>
    <w:rsid w:val="00EB2BCC"/>
    <w:rsid w:val="00ED779B"/>
    <w:rsid w:val="00EF3066"/>
    <w:rsid w:val="00F066B4"/>
    <w:rsid w:val="00F13DF1"/>
    <w:rsid w:val="00F1420F"/>
    <w:rsid w:val="00F64470"/>
    <w:rsid w:val="00F742CB"/>
    <w:rsid w:val="00F86398"/>
    <w:rsid w:val="00FC1957"/>
    <w:rsid w:val="00FC62B1"/>
    <w:rsid w:val="00FD7179"/>
    <w:rsid w:val="00FE70C6"/>
    <w:rsid w:val="2046D367"/>
    <w:rsid w:val="3C56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BD9B356"/>
  <w15:chartTrackingRefBased/>
  <w15:docId w15:val="{6F4B5A62-5AFC-4BFC-AA6D-5EC0A613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4820"/>
      </w:tabs>
      <w:outlineLvl w:val="0"/>
    </w:pPr>
    <w:rPr>
      <w:i/>
    </w:rPr>
  </w:style>
  <w:style w:type="paragraph" w:styleId="Heading2">
    <w:name w:val="heading 2"/>
    <w:basedOn w:val="Normal"/>
    <w:next w:val="Normal"/>
    <w:qFormat/>
    <w:pPr>
      <w:keepNext/>
      <w:tabs>
        <w:tab w:val="left" w:pos="4820"/>
      </w:tabs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Pr>
      <w:rFonts w:ascii="Times New Roman" w:hAnsi="Times New Roman"/>
      <w:lang w:val="en-US"/>
    </w:rPr>
  </w:style>
  <w:style w:type="paragraph" w:styleId="BodyText">
    <w:name w:val="Body Text"/>
    <w:basedOn w:val="Normal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FC6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D7179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FD71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5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teps@hertfordshire.gov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rowna\Local%20Settings\Temporary%20Internet%20Files\OLK6\Education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B8EEA52F003A4FAB08BF7CBEE244BE" ma:contentTypeVersion="11" ma:contentTypeDescription="Create a new document." ma:contentTypeScope="" ma:versionID="c50e665b6f2ca4db959c0585d67864ce">
  <xsd:schema xmlns:xsd="http://www.w3.org/2001/XMLSchema" xmlns:xs="http://www.w3.org/2001/XMLSchema" xmlns:p="http://schemas.microsoft.com/office/2006/metadata/properties" xmlns:ns2="c1a425e8-1858-4952-8244-078e11b201f0" xmlns:ns3="2e430ee3-1092-4167-a861-cf248682bc0c" targetNamespace="http://schemas.microsoft.com/office/2006/metadata/properties" ma:root="true" ma:fieldsID="d90964b9cca3fba36f0550c73d04d3d9" ns2:_="" ns3:_="">
    <xsd:import namespace="c1a425e8-1858-4952-8244-078e11b201f0"/>
    <xsd:import namespace="2e430ee3-1092-4167-a861-cf248682bc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425e8-1858-4952-8244-078e11b201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c73730e-7cc1-4d85-bd9d-67961e10b8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30ee3-1092-4167-a861-cf248682bc0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2213f6f-4972-4412-9167-4d69846257b7}" ma:internalName="TaxCatchAll" ma:showField="CatchAllData" ma:web="2e430ee3-1092-4167-a861-cf248682bc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1410CD-4609-4673-BF38-E995A0287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425e8-1858-4952-8244-078e11b201f0"/>
    <ds:schemaRef ds:uri="2e430ee3-1092-4167-a861-cf248682bc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48F7E8-1526-4459-AEB4-38A6C0665C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Education1</Template>
  <TotalTime>0</TotalTime>
  <Pages>5</Pages>
  <Words>436</Words>
  <Characters>3700</Characters>
  <Application>Microsoft Office Word</Application>
  <DocSecurity>0</DocSecurity>
  <Lines>30</Lines>
  <Paragraphs>8</Paragraphs>
  <ScaleCrop>false</ScaleCrop>
  <Company>Norfolk County Council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browna</dc:creator>
  <cp:keywords/>
  <cp:lastModifiedBy>Louise Baldwin</cp:lastModifiedBy>
  <cp:revision>2</cp:revision>
  <cp:lastPrinted>2012-03-06T09:09:00Z</cp:lastPrinted>
  <dcterms:created xsi:type="dcterms:W3CDTF">2024-03-05T10:26:00Z</dcterms:created>
  <dcterms:modified xsi:type="dcterms:W3CDTF">2024-03-05T10:26:00Z</dcterms:modified>
</cp:coreProperties>
</file>